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121"/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55"/>
        <w:gridCol w:w="5670"/>
      </w:tblGrid>
      <w:tr w:rsidR="002D49A9" w:rsidRPr="00F84CAB" w14:paraId="5CFCE1BB" w14:textId="77777777" w:rsidTr="00F510A7">
        <w:tc>
          <w:tcPr>
            <w:tcW w:w="3955" w:type="dxa"/>
          </w:tcPr>
          <w:p w14:paraId="5424123E" w14:textId="1372338F" w:rsidR="002D49A9" w:rsidRPr="006E3300" w:rsidRDefault="00894F22" w:rsidP="00E57A0A">
            <w:pPr>
              <w:rPr>
                <w:rFonts w:cstheme="minorHAnsi"/>
                <w:b/>
                <w:bCs/>
                <w:sz w:val="20"/>
              </w:rPr>
            </w:pPr>
            <w:r w:rsidRPr="006E3300">
              <w:rPr>
                <w:rFonts w:cstheme="minorHAnsi"/>
                <w:b/>
                <w:bCs/>
                <w:sz w:val="20"/>
              </w:rPr>
              <w:t xml:space="preserve">Partner </w:t>
            </w:r>
            <w:r w:rsidR="00DC48A6" w:rsidRPr="006E3300">
              <w:rPr>
                <w:rFonts w:cstheme="minorHAnsi"/>
                <w:b/>
                <w:bCs/>
                <w:sz w:val="20"/>
              </w:rPr>
              <w:t>n</w:t>
            </w:r>
            <w:r w:rsidRPr="006E3300">
              <w:rPr>
                <w:rFonts w:cstheme="minorHAnsi"/>
                <w:b/>
                <w:bCs/>
                <w:sz w:val="20"/>
              </w:rPr>
              <w:t xml:space="preserve">ame </w:t>
            </w:r>
          </w:p>
        </w:tc>
        <w:tc>
          <w:tcPr>
            <w:tcW w:w="5670" w:type="dxa"/>
          </w:tcPr>
          <w:p w14:paraId="06DCBAF4" w14:textId="1689A7AB" w:rsidR="002D49A9" w:rsidRPr="00F84CAB" w:rsidRDefault="002D49A9" w:rsidP="00E57A0A">
            <w:pPr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</w:pPr>
          </w:p>
        </w:tc>
      </w:tr>
      <w:tr w:rsidR="001E21E2" w:rsidRPr="00F84CAB" w14:paraId="1053699E" w14:textId="77777777" w:rsidTr="00F510A7">
        <w:tc>
          <w:tcPr>
            <w:tcW w:w="3955" w:type="dxa"/>
          </w:tcPr>
          <w:p w14:paraId="6C6C9A86" w14:textId="60114A1E" w:rsidR="001E21E2" w:rsidRPr="006E3300" w:rsidRDefault="000004CF" w:rsidP="001E21E2">
            <w:pPr>
              <w:rPr>
                <w:rFonts w:cstheme="minorHAnsi"/>
                <w:b/>
                <w:bCs/>
                <w:sz w:val="20"/>
              </w:rPr>
            </w:pPr>
            <w:r w:rsidRPr="006E3300">
              <w:rPr>
                <w:rFonts w:cstheme="minorHAnsi"/>
                <w:b/>
                <w:bCs/>
                <w:sz w:val="20"/>
              </w:rPr>
              <w:t>Microsoft partner number</w:t>
            </w:r>
          </w:p>
        </w:tc>
        <w:tc>
          <w:tcPr>
            <w:tcW w:w="5670" w:type="dxa"/>
          </w:tcPr>
          <w:p w14:paraId="1D70ED7C" w14:textId="7459CE1F" w:rsidR="001E21E2" w:rsidRPr="00F84CAB" w:rsidRDefault="001E21E2" w:rsidP="5BCF051C">
            <w:pPr>
              <w:rPr>
                <w:rFonts w:eastAsia="Segoe UI" w:cstheme="minorHAnsi"/>
                <w:sz w:val="21"/>
                <w:szCs w:val="21"/>
              </w:rPr>
            </w:pPr>
          </w:p>
        </w:tc>
      </w:tr>
      <w:tr w:rsidR="001E21E2" w:rsidRPr="00F84CAB" w14:paraId="59A2A931" w14:textId="77777777" w:rsidTr="00F510A7">
        <w:tc>
          <w:tcPr>
            <w:tcW w:w="3955" w:type="dxa"/>
          </w:tcPr>
          <w:p w14:paraId="6B079562" w14:textId="56421081" w:rsidR="001E21E2" w:rsidRPr="006E3300" w:rsidRDefault="001E21E2" w:rsidP="001E21E2">
            <w:pPr>
              <w:rPr>
                <w:rFonts w:cstheme="minorHAnsi"/>
                <w:b/>
                <w:bCs/>
                <w:sz w:val="20"/>
              </w:rPr>
            </w:pPr>
            <w:r w:rsidRPr="006E3300">
              <w:rPr>
                <w:rFonts w:cstheme="minorHAnsi"/>
                <w:b/>
                <w:bCs/>
                <w:sz w:val="20"/>
              </w:rPr>
              <w:t xml:space="preserve">Partner </w:t>
            </w:r>
            <w:r w:rsidR="00DC48A6" w:rsidRPr="006E3300">
              <w:rPr>
                <w:rFonts w:cstheme="minorHAnsi"/>
                <w:b/>
                <w:bCs/>
                <w:sz w:val="20"/>
              </w:rPr>
              <w:t>c</w:t>
            </w:r>
            <w:r w:rsidRPr="006E3300">
              <w:rPr>
                <w:rFonts w:cstheme="minorHAnsi"/>
                <w:b/>
                <w:bCs/>
                <w:sz w:val="20"/>
              </w:rPr>
              <w:t xml:space="preserve">ontact </w:t>
            </w:r>
            <w:r w:rsidR="00DC48A6" w:rsidRPr="006E3300">
              <w:rPr>
                <w:rFonts w:cstheme="minorHAnsi"/>
                <w:b/>
                <w:bCs/>
                <w:sz w:val="20"/>
              </w:rPr>
              <w:t>f</w:t>
            </w:r>
            <w:r w:rsidRPr="006E3300">
              <w:rPr>
                <w:rFonts w:cstheme="minorHAnsi"/>
                <w:b/>
                <w:bCs/>
                <w:sz w:val="20"/>
              </w:rPr>
              <w:t xml:space="preserve">irst </w:t>
            </w:r>
            <w:r w:rsidR="00DC48A6" w:rsidRPr="006E3300">
              <w:rPr>
                <w:rFonts w:cstheme="minorHAnsi"/>
                <w:b/>
                <w:bCs/>
                <w:sz w:val="20"/>
              </w:rPr>
              <w:t>n</w:t>
            </w:r>
            <w:r w:rsidRPr="006E3300">
              <w:rPr>
                <w:rFonts w:cstheme="minorHAnsi"/>
                <w:b/>
                <w:bCs/>
                <w:sz w:val="20"/>
              </w:rPr>
              <w:t>ame</w:t>
            </w:r>
          </w:p>
        </w:tc>
        <w:tc>
          <w:tcPr>
            <w:tcW w:w="5670" w:type="dxa"/>
          </w:tcPr>
          <w:p w14:paraId="1CFAB947" w14:textId="3A463978" w:rsidR="001E21E2" w:rsidRPr="00F84CAB" w:rsidRDefault="001E21E2" w:rsidP="001E21E2">
            <w:pPr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</w:pPr>
          </w:p>
        </w:tc>
      </w:tr>
      <w:tr w:rsidR="001E21E2" w:rsidRPr="00F84CAB" w14:paraId="65DFCF37" w14:textId="77777777" w:rsidTr="00F510A7">
        <w:tc>
          <w:tcPr>
            <w:tcW w:w="3955" w:type="dxa"/>
          </w:tcPr>
          <w:p w14:paraId="504192D1" w14:textId="2018109D" w:rsidR="001E21E2" w:rsidRPr="006E3300" w:rsidRDefault="001E21E2" w:rsidP="555EF44B">
            <w:pPr>
              <w:rPr>
                <w:b/>
                <w:bCs/>
                <w:sz w:val="20"/>
                <w:szCs w:val="20"/>
              </w:rPr>
            </w:pPr>
            <w:r w:rsidRPr="555EF44B">
              <w:rPr>
                <w:b/>
                <w:bCs/>
                <w:sz w:val="20"/>
                <w:szCs w:val="20"/>
              </w:rPr>
              <w:t xml:space="preserve">Partner </w:t>
            </w:r>
            <w:bookmarkStart w:id="0" w:name="_Int_wdlSMYB9"/>
            <w:r w:rsidR="3DAACF04" w:rsidRPr="555EF44B">
              <w:rPr>
                <w:b/>
                <w:bCs/>
                <w:sz w:val="20"/>
                <w:szCs w:val="20"/>
              </w:rPr>
              <w:t>c</w:t>
            </w:r>
            <w:r w:rsidRPr="555EF44B">
              <w:rPr>
                <w:b/>
                <w:bCs/>
                <w:sz w:val="20"/>
                <w:szCs w:val="20"/>
              </w:rPr>
              <w:t>ontact</w:t>
            </w:r>
            <w:bookmarkEnd w:id="0"/>
            <w:r w:rsidRPr="555EF44B">
              <w:rPr>
                <w:b/>
                <w:bCs/>
                <w:sz w:val="20"/>
                <w:szCs w:val="20"/>
              </w:rPr>
              <w:t xml:space="preserve"> </w:t>
            </w:r>
            <w:r w:rsidR="3DAACF04" w:rsidRPr="555EF44B">
              <w:rPr>
                <w:b/>
                <w:bCs/>
                <w:sz w:val="20"/>
                <w:szCs w:val="20"/>
              </w:rPr>
              <w:t>l</w:t>
            </w:r>
            <w:r w:rsidRPr="555EF44B">
              <w:rPr>
                <w:b/>
                <w:bCs/>
                <w:sz w:val="20"/>
                <w:szCs w:val="20"/>
              </w:rPr>
              <w:t xml:space="preserve">ast </w:t>
            </w:r>
            <w:r w:rsidR="3DAACF04" w:rsidRPr="555EF44B">
              <w:rPr>
                <w:b/>
                <w:bCs/>
                <w:sz w:val="20"/>
                <w:szCs w:val="20"/>
              </w:rPr>
              <w:t>n</w:t>
            </w:r>
            <w:r w:rsidRPr="555EF44B">
              <w:rPr>
                <w:b/>
                <w:bCs/>
                <w:sz w:val="20"/>
                <w:szCs w:val="20"/>
              </w:rPr>
              <w:t>ame</w:t>
            </w:r>
          </w:p>
        </w:tc>
        <w:tc>
          <w:tcPr>
            <w:tcW w:w="5670" w:type="dxa"/>
          </w:tcPr>
          <w:p w14:paraId="7EAA49D8" w14:textId="75B3312C" w:rsidR="001E21E2" w:rsidRPr="00F84CAB" w:rsidRDefault="001E21E2" w:rsidP="001E21E2">
            <w:pPr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</w:pPr>
          </w:p>
        </w:tc>
      </w:tr>
      <w:tr w:rsidR="001E21E2" w:rsidRPr="00F84CAB" w14:paraId="4C5A5A63" w14:textId="77777777" w:rsidTr="00F510A7">
        <w:tc>
          <w:tcPr>
            <w:tcW w:w="3955" w:type="dxa"/>
          </w:tcPr>
          <w:p w14:paraId="561D529C" w14:textId="7A1F5BF7" w:rsidR="001E21E2" w:rsidRPr="006E3300" w:rsidRDefault="001E21E2" w:rsidP="001E21E2">
            <w:pPr>
              <w:rPr>
                <w:rFonts w:cstheme="minorHAnsi"/>
                <w:b/>
                <w:bCs/>
                <w:sz w:val="20"/>
              </w:rPr>
            </w:pPr>
            <w:r w:rsidRPr="006E3300">
              <w:rPr>
                <w:rFonts w:cstheme="minorHAnsi"/>
                <w:b/>
                <w:bCs/>
                <w:sz w:val="20"/>
              </w:rPr>
              <w:t xml:space="preserve">Partner </w:t>
            </w:r>
            <w:r w:rsidR="00DC48A6" w:rsidRPr="006E3300">
              <w:rPr>
                <w:rFonts w:cstheme="minorHAnsi"/>
                <w:b/>
                <w:bCs/>
                <w:sz w:val="20"/>
              </w:rPr>
              <w:t>c</w:t>
            </w:r>
            <w:r w:rsidRPr="006E3300">
              <w:rPr>
                <w:rFonts w:cstheme="minorHAnsi"/>
                <w:b/>
                <w:bCs/>
                <w:sz w:val="20"/>
              </w:rPr>
              <w:t xml:space="preserve">ontact </w:t>
            </w:r>
            <w:r w:rsidR="00DC48A6" w:rsidRPr="006E3300">
              <w:rPr>
                <w:rFonts w:cstheme="minorHAnsi"/>
                <w:b/>
                <w:bCs/>
                <w:sz w:val="20"/>
              </w:rPr>
              <w:t>e</w:t>
            </w:r>
            <w:r w:rsidRPr="006E3300">
              <w:rPr>
                <w:rFonts w:cstheme="minorHAnsi"/>
                <w:b/>
                <w:bCs/>
                <w:sz w:val="20"/>
              </w:rPr>
              <w:t>mail</w:t>
            </w:r>
          </w:p>
        </w:tc>
        <w:tc>
          <w:tcPr>
            <w:tcW w:w="5670" w:type="dxa"/>
          </w:tcPr>
          <w:p w14:paraId="3DF71E83" w14:textId="78DFE333" w:rsidR="001E21E2" w:rsidRPr="00F84CAB" w:rsidRDefault="001E21E2" w:rsidP="001E21E2">
            <w:pPr>
              <w:rPr>
                <w:rFonts w:cstheme="minorHAnsi"/>
                <w:color w:val="000000" w:themeColor="text1"/>
                <w:sz w:val="20"/>
                <w:szCs w:val="20"/>
                <w:lang w:eastAsia="ko-KR"/>
              </w:rPr>
            </w:pPr>
          </w:p>
        </w:tc>
      </w:tr>
    </w:tbl>
    <w:p w14:paraId="0DB91556" w14:textId="344578EB" w:rsidR="001C35E1" w:rsidRPr="001C35E1" w:rsidRDefault="003457E4" w:rsidP="001C35E1">
      <w:pPr>
        <w:spacing w:after="0" w:line="360" w:lineRule="auto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58241" behindDoc="0" locked="0" layoutInCell="1" allowOverlap="1" wp14:anchorId="0FA8D37E" wp14:editId="2BD5D6C6">
            <wp:simplePos x="0" y="0"/>
            <wp:positionH relativeFrom="column">
              <wp:posOffset>5042535</wp:posOffset>
            </wp:positionH>
            <wp:positionV relativeFrom="paragraph">
              <wp:posOffset>-781050</wp:posOffset>
            </wp:positionV>
            <wp:extent cx="1109663" cy="1109663"/>
            <wp:effectExtent l="0" t="0" r="0" b="0"/>
            <wp:wrapNone/>
            <wp:docPr id="23585991" name="Picture 1" descr="AMD Logo PNG Transparent &amp; SVG Vector - Freebie Supp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MD Logo PNG Transparent &amp; SVG Vector - Freebie Suppl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663" cy="1109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5F2A">
        <w:rPr>
          <w:noProof/>
        </w:rPr>
        <w:drawing>
          <wp:anchor distT="0" distB="0" distL="114300" distR="114300" simplePos="0" relativeHeight="251658240" behindDoc="0" locked="0" layoutInCell="1" allowOverlap="1" wp14:anchorId="7730BD2D" wp14:editId="6F47591F">
            <wp:simplePos x="0" y="0"/>
            <wp:positionH relativeFrom="margin">
              <wp:align>left</wp:align>
            </wp:positionH>
            <wp:positionV relativeFrom="paragraph">
              <wp:posOffset>-468630</wp:posOffset>
            </wp:positionV>
            <wp:extent cx="1306286" cy="469075"/>
            <wp:effectExtent l="0" t="0" r="0" b="0"/>
            <wp:wrapNone/>
            <wp:docPr id="1765045214" name="Picture 15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20" t="25672" r="12135" b="23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286" cy="469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34FE2" w:rsidRPr="7DA33884">
        <w:rPr>
          <w:b/>
          <w:sz w:val="24"/>
          <w:szCs w:val="24"/>
        </w:rPr>
        <w:t xml:space="preserve">Azure </w:t>
      </w:r>
      <w:r w:rsidR="000D4640" w:rsidRPr="7DA33884">
        <w:rPr>
          <w:b/>
          <w:sz w:val="24"/>
          <w:szCs w:val="24"/>
        </w:rPr>
        <w:t xml:space="preserve">Local </w:t>
      </w:r>
      <w:r w:rsidR="00534FE2" w:rsidRPr="7DA33884">
        <w:rPr>
          <w:b/>
          <w:sz w:val="24"/>
          <w:szCs w:val="24"/>
        </w:rPr>
        <w:t xml:space="preserve">Boost Request </w:t>
      </w:r>
      <w:r w:rsidR="003A6A07" w:rsidRPr="7DA33884">
        <w:rPr>
          <w:b/>
          <w:sz w:val="24"/>
          <w:szCs w:val="24"/>
        </w:rPr>
        <w:t>Template</w:t>
      </w:r>
    </w:p>
    <w:tbl>
      <w:tblPr>
        <w:tblStyle w:val="TableGrid"/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55"/>
        <w:gridCol w:w="3765"/>
        <w:gridCol w:w="1905"/>
      </w:tblGrid>
      <w:tr w:rsidR="001E21E2" w:rsidRPr="00F84CAB" w14:paraId="6F3C8A24" w14:textId="77777777" w:rsidTr="00F510A7">
        <w:tc>
          <w:tcPr>
            <w:tcW w:w="3955" w:type="dxa"/>
          </w:tcPr>
          <w:p w14:paraId="4DCF07AF" w14:textId="146C0A9D" w:rsidR="001E21E2" w:rsidRPr="006E3300" w:rsidRDefault="0013603E" w:rsidP="001E21E2">
            <w:pPr>
              <w:rPr>
                <w:rFonts w:cstheme="minorHAnsi"/>
                <w:b/>
                <w:bCs/>
                <w:sz w:val="20"/>
              </w:rPr>
            </w:pPr>
            <w:r w:rsidRPr="006E3300">
              <w:rPr>
                <w:rFonts w:cstheme="minorHAnsi"/>
                <w:b/>
                <w:bCs/>
                <w:sz w:val="20"/>
              </w:rPr>
              <w:t>C</w:t>
            </w:r>
            <w:r w:rsidR="001E21E2" w:rsidRPr="006E3300">
              <w:rPr>
                <w:rFonts w:cstheme="minorHAnsi"/>
                <w:b/>
                <w:bCs/>
                <w:sz w:val="20"/>
              </w:rPr>
              <w:t>ustomer</w:t>
            </w:r>
            <w:r w:rsidR="000F749B" w:rsidRPr="006E3300">
              <w:rPr>
                <w:rFonts w:cstheme="minorHAnsi"/>
                <w:b/>
                <w:bCs/>
                <w:sz w:val="20"/>
              </w:rPr>
              <w:t xml:space="preserve"> </w:t>
            </w:r>
            <w:r w:rsidR="00A731D0" w:rsidRPr="006E3300">
              <w:rPr>
                <w:rFonts w:cstheme="minorHAnsi"/>
                <w:b/>
                <w:bCs/>
                <w:sz w:val="20"/>
              </w:rPr>
              <w:t xml:space="preserve">company </w:t>
            </w:r>
            <w:r w:rsidR="00B54725" w:rsidRPr="006E3300">
              <w:rPr>
                <w:rFonts w:cstheme="minorHAnsi"/>
                <w:b/>
                <w:bCs/>
                <w:sz w:val="20"/>
              </w:rPr>
              <w:t>n</w:t>
            </w:r>
            <w:r w:rsidR="001E21E2" w:rsidRPr="006E3300">
              <w:rPr>
                <w:rFonts w:cstheme="minorHAnsi"/>
                <w:b/>
                <w:bCs/>
                <w:sz w:val="20"/>
              </w:rPr>
              <w:t xml:space="preserve">ame </w:t>
            </w:r>
          </w:p>
        </w:tc>
        <w:tc>
          <w:tcPr>
            <w:tcW w:w="5670" w:type="dxa"/>
            <w:gridSpan w:val="2"/>
          </w:tcPr>
          <w:p w14:paraId="1A66A7B5" w14:textId="1B0A1D5D" w:rsidR="001E21E2" w:rsidRPr="00F84CAB" w:rsidRDefault="001E21E2" w:rsidP="001E21E2">
            <w:pPr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</w:pPr>
          </w:p>
        </w:tc>
      </w:tr>
      <w:tr w:rsidR="0013603E" w:rsidRPr="00F84CAB" w14:paraId="5FAEFA1D" w14:textId="77777777" w:rsidTr="00F510A7">
        <w:tc>
          <w:tcPr>
            <w:tcW w:w="3955" w:type="dxa"/>
          </w:tcPr>
          <w:p w14:paraId="408D52EE" w14:textId="0CEF037E" w:rsidR="0013603E" w:rsidRPr="006E3300" w:rsidRDefault="0013603E" w:rsidP="0013603E">
            <w:pPr>
              <w:rPr>
                <w:rFonts w:cstheme="minorHAnsi"/>
                <w:b/>
                <w:bCs/>
                <w:sz w:val="20"/>
              </w:rPr>
            </w:pPr>
            <w:r w:rsidRPr="006E3300">
              <w:rPr>
                <w:rFonts w:cstheme="minorHAnsi"/>
                <w:b/>
                <w:bCs/>
                <w:sz w:val="20"/>
              </w:rPr>
              <w:t>Customer contact first name</w:t>
            </w:r>
            <w:r w:rsidR="00F825ED" w:rsidRPr="006E3300">
              <w:rPr>
                <w:rFonts w:cstheme="minorHAnsi"/>
                <w:b/>
                <w:bCs/>
                <w:sz w:val="20"/>
              </w:rPr>
              <w:t xml:space="preserve"> + last name</w:t>
            </w:r>
          </w:p>
        </w:tc>
        <w:tc>
          <w:tcPr>
            <w:tcW w:w="5670" w:type="dxa"/>
            <w:gridSpan w:val="2"/>
          </w:tcPr>
          <w:p w14:paraId="08B3401B" w14:textId="16ABE38A" w:rsidR="0013603E" w:rsidRPr="00F84CAB" w:rsidRDefault="0013603E" w:rsidP="0013603E">
            <w:pPr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</w:pPr>
          </w:p>
        </w:tc>
      </w:tr>
      <w:tr w:rsidR="0013603E" w:rsidRPr="00F84CAB" w14:paraId="53AA7BB7" w14:textId="77777777" w:rsidTr="00F510A7">
        <w:tc>
          <w:tcPr>
            <w:tcW w:w="3955" w:type="dxa"/>
          </w:tcPr>
          <w:p w14:paraId="432F0BD6" w14:textId="4799CC76" w:rsidR="0013603E" w:rsidRPr="006E3300" w:rsidRDefault="0013603E" w:rsidP="0013603E">
            <w:pPr>
              <w:rPr>
                <w:rFonts w:cstheme="minorHAnsi"/>
                <w:b/>
                <w:bCs/>
                <w:sz w:val="20"/>
              </w:rPr>
            </w:pPr>
            <w:r w:rsidRPr="006E3300">
              <w:rPr>
                <w:rFonts w:cstheme="minorHAnsi"/>
                <w:b/>
                <w:bCs/>
                <w:sz w:val="20"/>
              </w:rPr>
              <w:t>Customer contact email</w:t>
            </w:r>
          </w:p>
        </w:tc>
        <w:tc>
          <w:tcPr>
            <w:tcW w:w="5670" w:type="dxa"/>
            <w:gridSpan w:val="2"/>
          </w:tcPr>
          <w:p w14:paraId="7EE5DF0A" w14:textId="7EA08306" w:rsidR="0013603E" w:rsidRPr="00F84CAB" w:rsidRDefault="0013603E" w:rsidP="0013603E">
            <w:pPr>
              <w:rPr>
                <w:rFonts w:cstheme="minorHAnsi"/>
                <w:color w:val="000000" w:themeColor="text1"/>
                <w:sz w:val="20"/>
                <w:szCs w:val="20"/>
                <w:lang w:eastAsia="ko-KR"/>
              </w:rPr>
            </w:pPr>
          </w:p>
        </w:tc>
      </w:tr>
      <w:tr w:rsidR="00B650E9" w:rsidRPr="00F84CAB" w14:paraId="78FB0EDD" w14:textId="77777777" w:rsidTr="00F510A7">
        <w:tc>
          <w:tcPr>
            <w:tcW w:w="3955" w:type="dxa"/>
          </w:tcPr>
          <w:p w14:paraId="7C2C81C9" w14:textId="5EF45A54" w:rsidR="00B650E9" w:rsidRPr="006E3300" w:rsidRDefault="00B650E9" w:rsidP="00B650E9">
            <w:pPr>
              <w:rPr>
                <w:rFonts w:cstheme="minorHAnsi"/>
                <w:b/>
                <w:bCs/>
                <w:sz w:val="20"/>
              </w:rPr>
            </w:pPr>
            <w:r w:rsidRPr="006E3300">
              <w:rPr>
                <w:rFonts w:cstheme="minorHAnsi"/>
                <w:b/>
                <w:bCs/>
                <w:sz w:val="20"/>
              </w:rPr>
              <w:t>Country of customer HQ</w:t>
            </w:r>
          </w:p>
        </w:tc>
        <w:tc>
          <w:tcPr>
            <w:tcW w:w="5670" w:type="dxa"/>
            <w:gridSpan w:val="2"/>
          </w:tcPr>
          <w:p w14:paraId="527BF88D" w14:textId="77777777" w:rsidR="00B650E9" w:rsidRPr="00F84CAB" w:rsidRDefault="00B650E9" w:rsidP="00B650E9">
            <w:pPr>
              <w:rPr>
                <w:rFonts w:cstheme="minorHAnsi"/>
                <w:color w:val="000000" w:themeColor="text1"/>
                <w:sz w:val="20"/>
                <w:szCs w:val="20"/>
                <w:lang w:eastAsia="ko-KR"/>
              </w:rPr>
            </w:pPr>
          </w:p>
        </w:tc>
      </w:tr>
      <w:tr w:rsidR="00B650E9" w:rsidRPr="00F84CAB" w14:paraId="74E65876" w14:textId="77777777" w:rsidTr="00F510A7">
        <w:tc>
          <w:tcPr>
            <w:tcW w:w="3955" w:type="dxa"/>
          </w:tcPr>
          <w:p w14:paraId="177D4F4D" w14:textId="5F3A3D41" w:rsidR="00B650E9" w:rsidRPr="006E3300" w:rsidRDefault="00B650E9" w:rsidP="00B650E9">
            <w:pPr>
              <w:rPr>
                <w:rFonts w:cstheme="minorHAnsi"/>
                <w:b/>
                <w:bCs/>
                <w:sz w:val="20"/>
              </w:rPr>
            </w:pPr>
            <w:r w:rsidRPr="006E3300">
              <w:rPr>
                <w:rFonts w:cstheme="minorHAnsi"/>
                <w:b/>
                <w:bCs/>
                <w:sz w:val="20"/>
              </w:rPr>
              <w:t>Customer industry</w:t>
            </w:r>
          </w:p>
        </w:tc>
        <w:tc>
          <w:tcPr>
            <w:tcW w:w="5670" w:type="dxa"/>
            <w:gridSpan w:val="2"/>
          </w:tcPr>
          <w:p w14:paraId="3D5805E1" w14:textId="77777777" w:rsidR="00B650E9" w:rsidRPr="00F84CAB" w:rsidRDefault="00B650E9" w:rsidP="00B650E9">
            <w:pPr>
              <w:rPr>
                <w:rFonts w:cstheme="minorHAnsi"/>
                <w:color w:val="000000" w:themeColor="text1"/>
                <w:sz w:val="20"/>
                <w:szCs w:val="20"/>
                <w:lang w:eastAsia="ko-KR"/>
              </w:rPr>
            </w:pPr>
          </w:p>
        </w:tc>
      </w:tr>
      <w:tr w:rsidR="00B650E9" w:rsidRPr="00F84CAB" w14:paraId="3106AF99" w14:textId="77777777" w:rsidTr="00F510A7">
        <w:tc>
          <w:tcPr>
            <w:tcW w:w="3955" w:type="dxa"/>
          </w:tcPr>
          <w:p w14:paraId="0E715CFE" w14:textId="204F3D76" w:rsidR="00B650E9" w:rsidRPr="006E3300" w:rsidRDefault="00B650E9" w:rsidP="00B650E9">
            <w:pPr>
              <w:rPr>
                <w:rFonts w:cstheme="minorHAnsi"/>
                <w:b/>
                <w:bCs/>
                <w:sz w:val="20"/>
              </w:rPr>
            </w:pPr>
            <w:r w:rsidRPr="006E3300">
              <w:rPr>
                <w:rFonts w:cstheme="minorHAnsi"/>
                <w:b/>
                <w:bCs/>
                <w:sz w:val="20"/>
              </w:rPr>
              <w:t xml:space="preserve">TPID </w:t>
            </w:r>
            <w:r w:rsidRPr="00883561">
              <w:rPr>
                <w:rFonts w:cstheme="minorHAnsi"/>
                <w:sz w:val="20"/>
              </w:rPr>
              <w:t xml:space="preserve">(Microsoft </w:t>
            </w:r>
            <w:r w:rsidR="00A40168" w:rsidRPr="00883561">
              <w:rPr>
                <w:rFonts w:cstheme="minorHAnsi"/>
                <w:sz w:val="20"/>
              </w:rPr>
              <w:t xml:space="preserve">may </w:t>
            </w:r>
            <w:r w:rsidRPr="00883561">
              <w:rPr>
                <w:rFonts w:cstheme="minorHAnsi"/>
                <w:sz w:val="20"/>
              </w:rPr>
              <w:t>help</w:t>
            </w:r>
            <w:r w:rsidR="00A40168" w:rsidRPr="00883561">
              <w:rPr>
                <w:rFonts w:cstheme="minorHAnsi"/>
                <w:sz w:val="20"/>
              </w:rPr>
              <w:t>, as needed</w:t>
            </w:r>
            <w:r w:rsidRPr="00883561">
              <w:rPr>
                <w:rFonts w:cstheme="minorHAnsi"/>
                <w:sz w:val="20"/>
              </w:rPr>
              <w:t>)</w:t>
            </w:r>
          </w:p>
        </w:tc>
        <w:tc>
          <w:tcPr>
            <w:tcW w:w="5670" w:type="dxa"/>
            <w:gridSpan w:val="2"/>
          </w:tcPr>
          <w:p w14:paraId="2E092CC1" w14:textId="7F3BDDF4" w:rsidR="00B650E9" w:rsidRPr="00F84CAB" w:rsidRDefault="00B650E9" w:rsidP="00B650E9">
            <w:pPr>
              <w:rPr>
                <w:rFonts w:cstheme="minorHAnsi"/>
                <w:color w:val="000000" w:themeColor="text1"/>
                <w:sz w:val="20"/>
                <w:szCs w:val="20"/>
                <w:lang w:eastAsia="ko-KR"/>
              </w:rPr>
            </w:pPr>
          </w:p>
        </w:tc>
      </w:tr>
      <w:tr w:rsidR="0013603E" w:rsidRPr="0009707E" w14:paraId="53C93684" w14:textId="77777777" w:rsidTr="00F510A7">
        <w:tc>
          <w:tcPr>
            <w:tcW w:w="3955" w:type="dxa"/>
          </w:tcPr>
          <w:p w14:paraId="4E5909B3" w14:textId="3A05C516" w:rsidR="0013603E" w:rsidRPr="0009707E" w:rsidRDefault="0013603E" w:rsidP="24486C05">
            <w:pPr>
              <w:rPr>
                <w:b/>
                <w:bCs/>
                <w:sz w:val="20"/>
                <w:szCs w:val="20"/>
                <w:lang w:val="fr-FR"/>
              </w:rPr>
            </w:pPr>
            <w:r w:rsidRPr="0009707E">
              <w:rPr>
                <w:b/>
                <w:bCs/>
                <w:sz w:val="20"/>
                <w:szCs w:val="20"/>
                <w:lang w:val="fr-FR"/>
              </w:rPr>
              <w:t xml:space="preserve">Segment </w:t>
            </w:r>
            <w:r w:rsidRPr="0009707E">
              <w:rPr>
                <w:sz w:val="20"/>
                <w:szCs w:val="20"/>
                <w:lang w:val="fr-FR"/>
              </w:rPr>
              <w:t>(</w:t>
            </w:r>
            <w:r w:rsidR="106F2288" w:rsidRPr="0009707E">
              <w:rPr>
                <w:sz w:val="20"/>
                <w:szCs w:val="20"/>
                <w:lang w:val="fr-FR"/>
              </w:rPr>
              <w:t>G</w:t>
            </w:r>
            <w:r w:rsidRPr="0009707E">
              <w:rPr>
                <w:sz w:val="20"/>
                <w:szCs w:val="20"/>
                <w:lang w:val="fr-FR"/>
              </w:rPr>
              <w:t xml:space="preserve">ov, </w:t>
            </w:r>
            <w:r w:rsidR="36F621A9" w:rsidRPr="0009707E">
              <w:rPr>
                <w:sz w:val="20"/>
                <w:szCs w:val="20"/>
                <w:lang w:val="fr-FR"/>
              </w:rPr>
              <w:t>E</w:t>
            </w:r>
            <w:r w:rsidR="000004CF" w:rsidRPr="0009707E">
              <w:rPr>
                <w:sz w:val="20"/>
                <w:szCs w:val="20"/>
                <w:lang w:val="fr-FR"/>
              </w:rPr>
              <w:t>nterprise, SMC,</w:t>
            </w:r>
            <w:r w:rsidRPr="0009707E">
              <w:rPr>
                <w:sz w:val="20"/>
                <w:szCs w:val="20"/>
                <w:lang w:val="fr-FR"/>
              </w:rPr>
              <w:t xml:space="preserve"> etc.)</w:t>
            </w:r>
          </w:p>
        </w:tc>
        <w:tc>
          <w:tcPr>
            <w:tcW w:w="5670" w:type="dxa"/>
            <w:gridSpan w:val="2"/>
          </w:tcPr>
          <w:p w14:paraId="48D5F949" w14:textId="6ECF8A1E" w:rsidR="0013603E" w:rsidRPr="0009707E" w:rsidRDefault="0013603E" w:rsidP="0013603E">
            <w:pPr>
              <w:rPr>
                <w:rFonts w:cstheme="minorHAnsi"/>
                <w:color w:val="000000" w:themeColor="text1"/>
                <w:sz w:val="20"/>
                <w:szCs w:val="20"/>
                <w:lang w:val="fr-FR" w:eastAsia="ko-KR"/>
              </w:rPr>
            </w:pPr>
          </w:p>
        </w:tc>
      </w:tr>
      <w:tr w:rsidR="0013603E" w:rsidRPr="00F84CAB" w14:paraId="2933260A" w14:textId="77777777" w:rsidTr="00F510A7">
        <w:tc>
          <w:tcPr>
            <w:tcW w:w="3955" w:type="dxa"/>
          </w:tcPr>
          <w:p w14:paraId="67E69F52" w14:textId="2CED9464" w:rsidR="0013603E" w:rsidRPr="00BE7A03" w:rsidRDefault="0013603E" w:rsidP="555EF44B">
            <w:pPr>
              <w:rPr>
                <w:b/>
                <w:bCs/>
                <w:sz w:val="20"/>
                <w:szCs w:val="20"/>
              </w:rPr>
            </w:pPr>
            <w:r w:rsidRPr="555EF44B">
              <w:rPr>
                <w:b/>
                <w:bCs/>
                <w:sz w:val="20"/>
                <w:szCs w:val="20"/>
              </w:rPr>
              <w:t xml:space="preserve">Are you delivering </w:t>
            </w:r>
            <w:r w:rsidR="4924FEF9" w:rsidRPr="1E4ECE40">
              <w:rPr>
                <w:b/>
                <w:bCs/>
                <w:sz w:val="20"/>
                <w:szCs w:val="20"/>
              </w:rPr>
              <w:t xml:space="preserve">a </w:t>
            </w:r>
            <w:bookmarkStart w:id="1" w:name="_Int_JiuMNTBd"/>
            <w:r w:rsidRPr="555EF44B">
              <w:rPr>
                <w:b/>
                <w:bCs/>
                <w:sz w:val="20"/>
                <w:szCs w:val="20"/>
              </w:rPr>
              <w:t>workshop</w:t>
            </w:r>
            <w:bookmarkEnd w:id="1"/>
            <w:r w:rsidRPr="555EF44B">
              <w:rPr>
                <w:b/>
                <w:bCs/>
                <w:sz w:val="20"/>
                <w:szCs w:val="20"/>
              </w:rPr>
              <w:t xml:space="preserve">? </w:t>
            </w:r>
          </w:p>
        </w:tc>
        <w:tc>
          <w:tcPr>
            <w:tcW w:w="5670" w:type="dxa"/>
            <w:gridSpan w:val="2"/>
            <w:vAlign w:val="center"/>
          </w:tcPr>
          <w:p w14:paraId="157AF5C4" w14:textId="5364E06C" w:rsidR="0013603E" w:rsidRPr="00F84CAB" w:rsidRDefault="00BE7A03" w:rsidP="00DA58F3">
            <w:pPr>
              <w:ind w:firstLine="1606"/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</w:pPr>
            <w:r w:rsidRPr="0097789D">
              <w:rPr>
                <w:rFonts w:ascii="Segoe UI Symbol" w:hAnsi="Segoe UI Symbol" w:cs="Segoe UI Symbol"/>
                <w:sz w:val="20"/>
              </w:rPr>
              <w:t>⃣</w:t>
            </w:r>
            <w:r w:rsidRPr="0097789D">
              <w:rPr>
                <w:rFonts w:ascii="Calibri" w:hAnsi="Calibri" w:cs="Calibri"/>
                <w:sz w:val="20"/>
              </w:rPr>
              <w:t> </w:t>
            </w:r>
            <w:r>
              <w:rPr>
                <w:rFonts w:cstheme="minorHAnsi"/>
                <w:sz w:val="20"/>
              </w:rPr>
              <w:t xml:space="preserve">  Yes                              </w:t>
            </w:r>
            <w:r w:rsidRPr="0097789D">
              <w:rPr>
                <w:rFonts w:cstheme="minorHAnsi"/>
                <w:sz w:val="20"/>
              </w:rPr>
              <w:t> </w:t>
            </w:r>
            <w:r w:rsidRPr="0097789D">
              <w:rPr>
                <w:rFonts w:ascii="Segoe UI Symbol" w:hAnsi="Segoe UI Symbol" w:cs="Segoe UI Symbol"/>
                <w:sz w:val="20"/>
              </w:rPr>
              <w:t>⃣</w:t>
            </w:r>
            <w:r w:rsidRPr="0097789D">
              <w:rPr>
                <w:rFonts w:ascii="Calibri" w:hAnsi="Calibri" w:cs="Calibri"/>
                <w:sz w:val="20"/>
              </w:rPr>
              <w:t> </w:t>
            </w:r>
            <w:r>
              <w:rPr>
                <w:rFonts w:cstheme="minorHAnsi"/>
                <w:sz w:val="20"/>
              </w:rPr>
              <w:t xml:space="preserve">  No</w:t>
            </w:r>
          </w:p>
        </w:tc>
      </w:tr>
      <w:tr w:rsidR="0013603E" w:rsidRPr="00F84CAB" w14:paraId="5B6E4086" w14:textId="77777777" w:rsidTr="00F510A7">
        <w:tc>
          <w:tcPr>
            <w:tcW w:w="3955" w:type="dxa"/>
          </w:tcPr>
          <w:p w14:paraId="52104747" w14:textId="64D12302" w:rsidR="0013603E" w:rsidRPr="00BE7A03" w:rsidRDefault="0013603E" w:rsidP="0013603E">
            <w:pPr>
              <w:rPr>
                <w:rFonts w:cstheme="minorHAnsi"/>
                <w:b/>
                <w:bCs/>
                <w:sz w:val="20"/>
              </w:rPr>
            </w:pPr>
            <w:r w:rsidRPr="00BE7A03">
              <w:rPr>
                <w:rFonts w:cstheme="minorHAnsi"/>
                <w:b/>
                <w:bCs/>
                <w:sz w:val="20"/>
              </w:rPr>
              <w:t>Are you requesting PoC funds?</w:t>
            </w:r>
          </w:p>
        </w:tc>
        <w:tc>
          <w:tcPr>
            <w:tcW w:w="5670" w:type="dxa"/>
            <w:gridSpan w:val="2"/>
            <w:vAlign w:val="center"/>
          </w:tcPr>
          <w:p w14:paraId="558B48A2" w14:textId="60027AFB" w:rsidR="0013603E" w:rsidRPr="00F84CAB" w:rsidRDefault="00BE7A03" w:rsidP="00DA58F3">
            <w:pPr>
              <w:ind w:firstLine="1606"/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</w:pPr>
            <w:r w:rsidRPr="0097789D">
              <w:rPr>
                <w:rFonts w:ascii="Segoe UI Symbol" w:hAnsi="Segoe UI Symbol" w:cs="Segoe UI Symbol"/>
                <w:sz w:val="20"/>
              </w:rPr>
              <w:t>⃣</w:t>
            </w:r>
            <w:r w:rsidRPr="0097789D">
              <w:rPr>
                <w:rFonts w:ascii="Calibri" w:hAnsi="Calibri" w:cs="Calibri"/>
                <w:sz w:val="20"/>
              </w:rPr>
              <w:t> </w:t>
            </w:r>
            <w:r>
              <w:rPr>
                <w:rFonts w:cstheme="minorHAnsi"/>
                <w:sz w:val="20"/>
              </w:rPr>
              <w:t xml:space="preserve">  Yes                              </w:t>
            </w:r>
            <w:r w:rsidRPr="0097789D">
              <w:rPr>
                <w:rFonts w:cstheme="minorHAnsi"/>
                <w:sz w:val="20"/>
              </w:rPr>
              <w:t> </w:t>
            </w:r>
            <w:r w:rsidRPr="0097789D">
              <w:rPr>
                <w:rFonts w:ascii="Segoe UI Symbol" w:hAnsi="Segoe UI Symbol" w:cs="Segoe UI Symbol"/>
                <w:sz w:val="20"/>
              </w:rPr>
              <w:t>⃣</w:t>
            </w:r>
            <w:r w:rsidRPr="0097789D">
              <w:rPr>
                <w:rFonts w:ascii="Calibri" w:hAnsi="Calibri" w:cs="Calibri"/>
                <w:sz w:val="20"/>
              </w:rPr>
              <w:t> </w:t>
            </w:r>
            <w:r>
              <w:rPr>
                <w:rFonts w:cstheme="minorHAnsi"/>
                <w:sz w:val="20"/>
              </w:rPr>
              <w:t xml:space="preserve">  No</w:t>
            </w:r>
          </w:p>
        </w:tc>
      </w:tr>
      <w:tr w:rsidR="0013603E" w:rsidRPr="00F84CAB" w14:paraId="3E853F21" w14:textId="77777777" w:rsidTr="00F510A7">
        <w:tc>
          <w:tcPr>
            <w:tcW w:w="3955" w:type="dxa"/>
          </w:tcPr>
          <w:p w14:paraId="734737BE" w14:textId="6E000B28" w:rsidR="0013603E" w:rsidRPr="00BE7A03" w:rsidRDefault="0013603E" w:rsidP="0013603E">
            <w:pPr>
              <w:rPr>
                <w:rFonts w:cstheme="minorHAnsi"/>
                <w:b/>
                <w:bCs/>
                <w:sz w:val="20"/>
              </w:rPr>
            </w:pPr>
            <w:r w:rsidRPr="00BE7A03">
              <w:rPr>
                <w:rFonts w:cstheme="minorHAnsi"/>
                <w:b/>
                <w:bCs/>
                <w:sz w:val="20"/>
              </w:rPr>
              <w:t>Are you requesting migration funds</w:t>
            </w:r>
            <w:r w:rsidR="00BE7A03" w:rsidRPr="00BE7A03">
              <w:rPr>
                <w:rFonts w:cstheme="minorHAnsi"/>
                <w:b/>
                <w:bCs/>
                <w:sz w:val="20"/>
              </w:rPr>
              <w:t>?</w:t>
            </w:r>
          </w:p>
        </w:tc>
        <w:tc>
          <w:tcPr>
            <w:tcW w:w="5670" w:type="dxa"/>
            <w:gridSpan w:val="2"/>
            <w:vAlign w:val="center"/>
          </w:tcPr>
          <w:p w14:paraId="0E326625" w14:textId="5A34D0AA" w:rsidR="0013603E" w:rsidRPr="00F84CAB" w:rsidRDefault="00BE7A03" w:rsidP="00DA58F3">
            <w:pPr>
              <w:ind w:firstLine="1606"/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</w:pPr>
            <w:r w:rsidRPr="0097789D">
              <w:rPr>
                <w:rFonts w:ascii="Segoe UI Symbol" w:hAnsi="Segoe UI Symbol" w:cs="Segoe UI Symbol"/>
                <w:sz w:val="20"/>
              </w:rPr>
              <w:t>⃣</w:t>
            </w:r>
            <w:r w:rsidRPr="0097789D">
              <w:rPr>
                <w:rFonts w:ascii="Calibri" w:hAnsi="Calibri" w:cs="Calibri"/>
                <w:sz w:val="20"/>
              </w:rPr>
              <w:t> </w:t>
            </w:r>
            <w:r>
              <w:rPr>
                <w:rFonts w:cstheme="minorHAnsi"/>
                <w:sz w:val="20"/>
              </w:rPr>
              <w:t xml:space="preserve">  Yes                              </w:t>
            </w:r>
            <w:r w:rsidRPr="0097789D">
              <w:rPr>
                <w:rFonts w:cstheme="minorHAnsi"/>
                <w:sz w:val="20"/>
              </w:rPr>
              <w:t> </w:t>
            </w:r>
            <w:r w:rsidRPr="0097789D">
              <w:rPr>
                <w:rFonts w:ascii="Segoe UI Symbol" w:hAnsi="Segoe UI Symbol" w:cs="Segoe UI Symbol"/>
                <w:sz w:val="20"/>
              </w:rPr>
              <w:t>⃣</w:t>
            </w:r>
            <w:r w:rsidRPr="0097789D">
              <w:rPr>
                <w:rFonts w:ascii="Calibri" w:hAnsi="Calibri" w:cs="Calibri"/>
                <w:sz w:val="20"/>
              </w:rPr>
              <w:t> </w:t>
            </w:r>
            <w:r>
              <w:rPr>
                <w:rFonts w:cstheme="minorHAnsi"/>
                <w:sz w:val="20"/>
              </w:rPr>
              <w:t xml:space="preserve">  No</w:t>
            </w:r>
          </w:p>
        </w:tc>
      </w:tr>
      <w:tr w:rsidR="00F164E4" w:rsidRPr="00F84CAB" w14:paraId="43887E72" w14:textId="77777777" w:rsidTr="00F510A7">
        <w:tc>
          <w:tcPr>
            <w:tcW w:w="3955" w:type="dxa"/>
          </w:tcPr>
          <w:p w14:paraId="4B4C0DB0" w14:textId="11117F83" w:rsidR="00F164E4" w:rsidRPr="00BE7A03" w:rsidRDefault="00F164E4" w:rsidP="0013603E">
            <w:pPr>
              <w:rPr>
                <w:rFonts w:cstheme="minorHAnsi"/>
                <w:b/>
                <w:bCs/>
                <w:sz w:val="20"/>
              </w:rPr>
            </w:pPr>
            <w:r w:rsidRPr="00BE7A03">
              <w:rPr>
                <w:rFonts w:cstheme="minorHAnsi"/>
                <w:b/>
                <w:bCs/>
                <w:sz w:val="20"/>
              </w:rPr>
              <w:t>Which OEM hardware is involved?</w:t>
            </w:r>
          </w:p>
        </w:tc>
        <w:tc>
          <w:tcPr>
            <w:tcW w:w="5670" w:type="dxa"/>
            <w:gridSpan w:val="2"/>
          </w:tcPr>
          <w:p w14:paraId="3FB5FBC5" w14:textId="6575E74A" w:rsidR="00F164E4" w:rsidRPr="00F84CAB" w:rsidRDefault="00F164E4" w:rsidP="0013603E">
            <w:pPr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</w:pPr>
          </w:p>
        </w:tc>
      </w:tr>
      <w:tr w:rsidR="0013603E" w:rsidRPr="00F84CAB" w14:paraId="185F2241" w14:textId="77777777" w:rsidTr="00F510A7">
        <w:trPr>
          <w:trHeight w:val="465"/>
        </w:trPr>
        <w:tc>
          <w:tcPr>
            <w:tcW w:w="3955" w:type="dxa"/>
          </w:tcPr>
          <w:p w14:paraId="0A0237A7" w14:textId="74F922E0" w:rsidR="0013603E" w:rsidRPr="00F84CAB" w:rsidRDefault="470BD2A0" w:rsidP="0013603E">
            <w:pPr>
              <w:rPr>
                <w:b/>
                <w:sz w:val="20"/>
                <w:szCs w:val="20"/>
              </w:rPr>
            </w:pPr>
            <w:r w:rsidRPr="7DA33884">
              <w:rPr>
                <w:b/>
                <w:bCs/>
                <w:sz w:val="20"/>
                <w:szCs w:val="20"/>
              </w:rPr>
              <w:t>Opportunity Range for</w:t>
            </w:r>
            <w:r w:rsidR="0013603E" w:rsidRPr="7DA33884">
              <w:rPr>
                <w:b/>
                <w:bCs/>
                <w:sz w:val="20"/>
                <w:szCs w:val="20"/>
              </w:rPr>
              <w:t xml:space="preserve"> Azure Local nodes</w:t>
            </w:r>
            <w:r w:rsidR="758DD072" w:rsidRPr="7DA33884">
              <w:rPr>
                <w:b/>
                <w:bCs/>
                <w:sz w:val="20"/>
                <w:szCs w:val="20"/>
              </w:rPr>
              <w:t xml:space="preserve"> (indicate the range that applies)</w:t>
            </w:r>
          </w:p>
        </w:tc>
        <w:tc>
          <w:tcPr>
            <w:tcW w:w="5670" w:type="dxa"/>
            <w:gridSpan w:val="2"/>
            <w:vAlign w:val="center"/>
          </w:tcPr>
          <w:p w14:paraId="121DB2C0" w14:textId="087E0E9C" w:rsidR="0013603E" w:rsidRPr="00BE7A03" w:rsidRDefault="00BE7A03" w:rsidP="555EF44B">
            <w:pPr>
              <w:ind w:firstLine="976"/>
              <w:rPr>
                <w:b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555EF44B">
              <w:rPr>
                <w:rFonts w:ascii="Segoe UI Symbol" w:hAnsi="Segoe UI Symbol" w:cs="Segoe UI Symbol"/>
                <w:sz w:val="20"/>
                <w:szCs w:val="20"/>
              </w:rPr>
              <w:t>⃣</w:t>
            </w:r>
            <w:r w:rsidRPr="555EF44B">
              <w:rPr>
                <w:rFonts w:ascii="Calibri" w:hAnsi="Calibri" w:cs="Calibri"/>
                <w:sz w:val="20"/>
                <w:szCs w:val="20"/>
              </w:rPr>
              <w:t> </w:t>
            </w:r>
            <w:r w:rsidRPr="555EF44B">
              <w:rPr>
                <w:sz w:val="20"/>
                <w:szCs w:val="20"/>
              </w:rPr>
              <w:t xml:space="preserve">  10-</w:t>
            </w:r>
            <w:r w:rsidR="51D1BAD6" w:rsidRPr="555EF44B">
              <w:rPr>
                <w:sz w:val="20"/>
                <w:szCs w:val="20"/>
              </w:rPr>
              <w:t>19</w:t>
            </w:r>
            <w:r w:rsidRPr="555EF44B">
              <w:rPr>
                <w:sz w:val="20"/>
                <w:szCs w:val="20"/>
              </w:rPr>
              <w:t xml:space="preserve">        </w:t>
            </w:r>
            <w:r w:rsidRPr="555EF44B">
              <w:rPr>
                <w:rFonts w:ascii="Segoe UI Symbol" w:hAnsi="Segoe UI Symbol" w:cs="Segoe UI Symbol"/>
                <w:sz w:val="20"/>
                <w:szCs w:val="20"/>
              </w:rPr>
              <w:t>⃣</w:t>
            </w:r>
            <w:r w:rsidRPr="555EF44B">
              <w:rPr>
                <w:rFonts w:ascii="Calibri" w:hAnsi="Calibri" w:cs="Calibri"/>
                <w:sz w:val="20"/>
                <w:szCs w:val="20"/>
              </w:rPr>
              <w:t> </w:t>
            </w:r>
            <w:r w:rsidRPr="555EF44B">
              <w:rPr>
                <w:sz w:val="20"/>
                <w:szCs w:val="20"/>
              </w:rPr>
              <w:t xml:space="preserve">  20-</w:t>
            </w:r>
            <w:r w:rsidR="41114136" w:rsidRPr="555EF44B">
              <w:rPr>
                <w:sz w:val="20"/>
                <w:szCs w:val="20"/>
              </w:rPr>
              <w:t>39</w:t>
            </w:r>
            <w:r w:rsidRPr="555EF44B">
              <w:rPr>
                <w:sz w:val="20"/>
                <w:szCs w:val="20"/>
              </w:rPr>
              <w:t xml:space="preserve">        </w:t>
            </w:r>
            <w:bookmarkStart w:id="2" w:name="_Int_oU2PrYqR"/>
            <w:r w:rsidR="00F22464" w:rsidRPr="555EF44B">
              <w:rPr>
                <w:rFonts w:ascii="Segoe UI Symbol" w:hAnsi="Segoe UI Symbol" w:cs="Segoe UI Symbol"/>
                <w:sz w:val="20"/>
                <w:szCs w:val="20"/>
              </w:rPr>
              <w:t>⃣</w:t>
            </w:r>
            <w:r w:rsidR="00F22464" w:rsidRPr="555EF44B">
              <w:rPr>
                <w:rFonts w:ascii="Calibri" w:hAnsi="Calibri" w:cs="Calibri"/>
                <w:sz w:val="20"/>
                <w:szCs w:val="20"/>
              </w:rPr>
              <w:t xml:space="preserve">  4</w:t>
            </w:r>
            <w:r w:rsidR="25E43B08" w:rsidRPr="555EF44B">
              <w:rPr>
                <w:rFonts w:ascii="Calibri" w:hAnsi="Calibri" w:cs="Calibri"/>
                <w:sz w:val="20"/>
                <w:szCs w:val="20"/>
              </w:rPr>
              <w:t>0</w:t>
            </w:r>
            <w:bookmarkEnd w:id="2"/>
            <w:r w:rsidR="00DA58F3" w:rsidRPr="555EF44B">
              <w:rPr>
                <w:rFonts w:ascii="Calibri" w:hAnsi="Calibri" w:cs="Calibri"/>
                <w:sz w:val="20"/>
                <w:szCs w:val="20"/>
              </w:rPr>
              <w:t>-</w:t>
            </w:r>
            <w:r w:rsidR="0CA553F3" w:rsidRPr="555EF44B">
              <w:rPr>
                <w:rFonts w:ascii="Calibri" w:hAnsi="Calibri" w:cs="Calibri"/>
                <w:sz w:val="20"/>
                <w:szCs w:val="20"/>
              </w:rPr>
              <w:t>59</w:t>
            </w:r>
            <w:r w:rsidRPr="555EF44B">
              <w:rPr>
                <w:sz w:val="20"/>
                <w:szCs w:val="20"/>
              </w:rPr>
              <w:t xml:space="preserve">         </w:t>
            </w:r>
            <w:r w:rsidRPr="555EF44B">
              <w:rPr>
                <w:rFonts w:ascii="Segoe UI Symbol" w:hAnsi="Segoe UI Symbol" w:cs="Segoe UI Symbol"/>
                <w:sz w:val="20"/>
                <w:szCs w:val="20"/>
              </w:rPr>
              <w:t>⃣</w:t>
            </w:r>
            <w:r w:rsidRPr="555EF44B">
              <w:rPr>
                <w:rFonts w:ascii="Calibri" w:hAnsi="Calibri" w:cs="Calibri"/>
                <w:sz w:val="20"/>
                <w:szCs w:val="20"/>
              </w:rPr>
              <w:t> </w:t>
            </w:r>
            <w:r w:rsidRPr="555EF44B">
              <w:rPr>
                <w:sz w:val="20"/>
                <w:szCs w:val="20"/>
              </w:rPr>
              <w:t xml:space="preserve">  </w:t>
            </w:r>
            <w:r w:rsidR="00DA58F3" w:rsidRPr="555EF44B">
              <w:rPr>
                <w:sz w:val="20"/>
                <w:szCs w:val="20"/>
              </w:rPr>
              <w:t>60+</w:t>
            </w:r>
          </w:p>
        </w:tc>
      </w:tr>
      <w:tr w:rsidR="7DA33884" w14:paraId="7822BE94" w14:textId="77777777" w:rsidTr="00F510A7">
        <w:trPr>
          <w:trHeight w:val="300"/>
        </w:trPr>
        <w:tc>
          <w:tcPr>
            <w:tcW w:w="3955" w:type="dxa"/>
          </w:tcPr>
          <w:p w14:paraId="669916FB" w14:textId="67E10282" w:rsidR="5981942A" w:rsidRDefault="5981942A" w:rsidP="7DA33884">
            <w:pPr>
              <w:rPr>
                <w:b/>
                <w:bCs/>
                <w:sz w:val="20"/>
                <w:szCs w:val="20"/>
              </w:rPr>
            </w:pPr>
            <w:r w:rsidRPr="7DA33884">
              <w:rPr>
                <w:b/>
                <w:bCs/>
                <w:sz w:val="20"/>
                <w:szCs w:val="20"/>
              </w:rPr>
              <w:t xml:space="preserve">Total </w:t>
            </w:r>
            <w:r w:rsidR="513758D9" w:rsidRPr="7DA33884">
              <w:rPr>
                <w:b/>
                <w:bCs/>
                <w:sz w:val="20"/>
                <w:szCs w:val="20"/>
              </w:rPr>
              <w:t>Azure Local Nodes</w:t>
            </w:r>
            <w:r w:rsidR="00697819">
              <w:rPr>
                <w:b/>
                <w:bCs/>
                <w:sz w:val="20"/>
                <w:szCs w:val="20"/>
              </w:rPr>
              <w:t xml:space="preserve"> planned</w:t>
            </w:r>
            <w:r w:rsidR="513758D9" w:rsidRPr="7DA33884">
              <w:rPr>
                <w:b/>
                <w:bCs/>
                <w:sz w:val="20"/>
                <w:szCs w:val="20"/>
              </w:rPr>
              <w:t xml:space="preserve"> for Migration (list the actual number of nodes):</w:t>
            </w:r>
          </w:p>
        </w:tc>
        <w:tc>
          <w:tcPr>
            <w:tcW w:w="5670" w:type="dxa"/>
            <w:gridSpan w:val="2"/>
            <w:vAlign w:val="center"/>
          </w:tcPr>
          <w:p w14:paraId="19DCE462" w14:textId="640786E9" w:rsidR="7DA33884" w:rsidRDefault="00F738EF" w:rsidP="7DA33884">
            <w:pPr>
              <w:ind w:firstLine="976"/>
              <w:rPr>
                <w:rFonts w:ascii="Segoe UI Symbol" w:hAnsi="Segoe UI Symbol" w:cs="Segoe UI Symbol"/>
                <w:sz w:val="20"/>
                <w:szCs w:val="20"/>
              </w:rPr>
            </w:pPr>
            <w:r>
              <w:rPr>
                <w:rFonts w:ascii="Segoe UI Symbol" w:eastAsia="Segoe UI Symbol" w:hAnsi="Segoe UI Symbol" w:cs="Segoe UI Symbol"/>
                <w:sz w:val="20"/>
                <w:szCs w:val="20"/>
              </w:rPr>
              <w:t xml:space="preserve">                       ________ nodes</w:t>
            </w:r>
          </w:p>
        </w:tc>
      </w:tr>
      <w:tr w:rsidR="0013603E" w:rsidRPr="00F84CAB" w14:paraId="23747276" w14:textId="77777777" w:rsidTr="00F510A7">
        <w:tc>
          <w:tcPr>
            <w:tcW w:w="3955" w:type="dxa"/>
          </w:tcPr>
          <w:p w14:paraId="28206D71" w14:textId="77777777" w:rsidR="008811DD" w:rsidRPr="00F84CAB" w:rsidRDefault="008811DD" w:rsidP="0013603E">
            <w:pPr>
              <w:rPr>
                <w:rFonts w:cstheme="minorHAnsi"/>
                <w:sz w:val="28"/>
                <w:szCs w:val="32"/>
              </w:rPr>
            </w:pPr>
          </w:p>
        </w:tc>
        <w:tc>
          <w:tcPr>
            <w:tcW w:w="5670" w:type="dxa"/>
            <w:gridSpan w:val="2"/>
          </w:tcPr>
          <w:p w14:paraId="7F13536D" w14:textId="5ABA62A3" w:rsidR="0013603E" w:rsidRPr="0097789D" w:rsidRDefault="0013603E" w:rsidP="0013603E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13603E" w:rsidRPr="00F84CAB" w14:paraId="290E0184" w14:textId="77777777" w:rsidTr="00F510A7">
        <w:tc>
          <w:tcPr>
            <w:tcW w:w="3955" w:type="dxa"/>
          </w:tcPr>
          <w:p w14:paraId="4557E811" w14:textId="77777777" w:rsidR="0013603E" w:rsidRPr="00DA58F3" w:rsidRDefault="0013603E" w:rsidP="0013603E">
            <w:pPr>
              <w:rPr>
                <w:rFonts w:cstheme="minorHAnsi"/>
                <w:b/>
                <w:bCs/>
                <w:sz w:val="20"/>
              </w:rPr>
            </w:pPr>
            <w:r w:rsidRPr="00DA58F3">
              <w:rPr>
                <w:rFonts w:cstheme="minorHAnsi"/>
                <w:b/>
                <w:bCs/>
                <w:sz w:val="20"/>
              </w:rPr>
              <w:t>Project Name</w:t>
            </w:r>
          </w:p>
        </w:tc>
        <w:tc>
          <w:tcPr>
            <w:tcW w:w="5670" w:type="dxa"/>
            <w:gridSpan w:val="2"/>
          </w:tcPr>
          <w:p w14:paraId="586EADCA" w14:textId="2F317641" w:rsidR="0013603E" w:rsidRPr="00F84CAB" w:rsidRDefault="0013603E" w:rsidP="0013603E">
            <w:pPr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</w:pPr>
          </w:p>
        </w:tc>
      </w:tr>
      <w:tr w:rsidR="0013603E" w:rsidRPr="00F84CAB" w14:paraId="695175DB" w14:textId="77777777" w:rsidTr="00F510A7">
        <w:tc>
          <w:tcPr>
            <w:tcW w:w="3955" w:type="dxa"/>
          </w:tcPr>
          <w:p w14:paraId="195CE458" w14:textId="3AEDA616" w:rsidR="0013603E" w:rsidRPr="00DA58F3" w:rsidRDefault="0013603E" w:rsidP="0013603E">
            <w:pPr>
              <w:rPr>
                <w:rFonts w:cstheme="minorHAnsi"/>
                <w:b/>
                <w:bCs/>
                <w:sz w:val="20"/>
              </w:rPr>
            </w:pPr>
            <w:r w:rsidRPr="00DA58F3">
              <w:rPr>
                <w:rFonts w:cstheme="minorHAnsi"/>
                <w:b/>
                <w:bCs/>
                <w:sz w:val="20"/>
              </w:rPr>
              <w:t xml:space="preserve">Microsoft </w:t>
            </w:r>
            <w:r w:rsidR="000004CF" w:rsidRPr="00DA58F3">
              <w:rPr>
                <w:rFonts w:cstheme="minorHAnsi"/>
                <w:b/>
                <w:bCs/>
                <w:sz w:val="20"/>
              </w:rPr>
              <w:t>o</w:t>
            </w:r>
            <w:r w:rsidRPr="00DA58F3">
              <w:rPr>
                <w:rFonts w:cstheme="minorHAnsi"/>
                <w:b/>
                <w:bCs/>
                <w:sz w:val="20"/>
              </w:rPr>
              <w:t xml:space="preserve">pportunity ID </w:t>
            </w:r>
            <w:r w:rsidR="0005486B">
              <w:rPr>
                <w:rFonts w:cstheme="minorHAnsi"/>
                <w:b/>
                <w:bCs/>
                <w:sz w:val="20"/>
              </w:rPr>
              <w:t>(</w:t>
            </w:r>
            <w:r w:rsidRPr="00DA58F3">
              <w:rPr>
                <w:rFonts w:cstheme="minorHAnsi"/>
                <w:b/>
                <w:bCs/>
                <w:sz w:val="20"/>
              </w:rPr>
              <w:t>if exist</w:t>
            </w:r>
            <w:r w:rsidR="0005486B">
              <w:rPr>
                <w:rFonts w:cstheme="minorHAnsi"/>
                <w:b/>
                <w:bCs/>
                <w:sz w:val="20"/>
              </w:rPr>
              <w:t>s)</w:t>
            </w:r>
          </w:p>
        </w:tc>
        <w:tc>
          <w:tcPr>
            <w:tcW w:w="5670" w:type="dxa"/>
            <w:gridSpan w:val="2"/>
          </w:tcPr>
          <w:p w14:paraId="1BB0D113" w14:textId="0D963BB5" w:rsidR="0013603E" w:rsidRPr="00F84CAB" w:rsidRDefault="0013603E" w:rsidP="0013603E">
            <w:pPr>
              <w:rPr>
                <w:rFonts w:cstheme="minorHAnsi"/>
                <w:color w:val="000000" w:themeColor="text1"/>
                <w:sz w:val="20"/>
                <w:szCs w:val="20"/>
                <w:highlight w:val="yellow"/>
              </w:rPr>
            </w:pPr>
          </w:p>
        </w:tc>
      </w:tr>
      <w:tr w:rsidR="0013603E" w:rsidRPr="00F84CAB" w14:paraId="0788A91E" w14:textId="77777777" w:rsidTr="00F510A7">
        <w:tc>
          <w:tcPr>
            <w:tcW w:w="3955" w:type="dxa"/>
          </w:tcPr>
          <w:p w14:paraId="752335FC" w14:textId="0C7B3B41" w:rsidR="0013603E" w:rsidRPr="00DA58F3" w:rsidRDefault="0013603E" w:rsidP="0013603E">
            <w:pPr>
              <w:rPr>
                <w:rFonts w:cstheme="minorHAnsi"/>
                <w:b/>
                <w:bCs/>
                <w:sz w:val="20"/>
              </w:rPr>
            </w:pPr>
            <w:r w:rsidRPr="00DA58F3">
              <w:rPr>
                <w:rFonts w:cstheme="minorHAnsi"/>
                <w:b/>
                <w:bCs/>
                <w:sz w:val="20"/>
              </w:rPr>
              <w:t xml:space="preserve">Start </w:t>
            </w:r>
            <w:r w:rsidR="000004CF" w:rsidRPr="00DA58F3">
              <w:rPr>
                <w:rFonts w:cstheme="minorHAnsi"/>
                <w:b/>
                <w:bCs/>
                <w:sz w:val="20"/>
              </w:rPr>
              <w:t>d</w:t>
            </w:r>
            <w:r w:rsidRPr="00DA58F3">
              <w:rPr>
                <w:rFonts w:cstheme="minorHAnsi"/>
                <w:b/>
                <w:bCs/>
                <w:sz w:val="20"/>
              </w:rPr>
              <w:t>ate project</w:t>
            </w:r>
          </w:p>
        </w:tc>
        <w:tc>
          <w:tcPr>
            <w:tcW w:w="5670" w:type="dxa"/>
            <w:gridSpan w:val="2"/>
          </w:tcPr>
          <w:p w14:paraId="62DB062C" w14:textId="221E70FE" w:rsidR="0013603E" w:rsidRPr="00F84CAB" w:rsidRDefault="0013603E" w:rsidP="0013603E">
            <w:pPr>
              <w:rPr>
                <w:rFonts w:cstheme="minorHAnsi"/>
                <w:color w:val="000000" w:themeColor="text1"/>
                <w:sz w:val="20"/>
                <w:highlight w:val="yellow"/>
              </w:rPr>
            </w:pPr>
          </w:p>
        </w:tc>
      </w:tr>
      <w:tr w:rsidR="0013603E" w:rsidRPr="00F84CAB" w14:paraId="70950BDD" w14:textId="77777777" w:rsidTr="00F510A7">
        <w:tc>
          <w:tcPr>
            <w:tcW w:w="3955" w:type="dxa"/>
          </w:tcPr>
          <w:p w14:paraId="20CCA34A" w14:textId="4447B096" w:rsidR="0013603E" w:rsidRPr="00DA58F3" w:rsidRDefault="0013603E" w:rsidP="0013603E">
            <w:pPr>
              <w:rPr>
                <w:rFonts w:cstheme="minorHAnsi"/>
                <w:b/>
                <w:bCs/>
                <w:sz w:val="20"/>
              </w:rPr>
            </w:pPr>
            <w:r w:rsidRPr="00DA58F3">
              <w:rPr>
                <w:rFonts w:cstheme="minorHAnsi"/>
                <w:b/>
                <w:bCs/>
                <w:sz w:val="20"/>
              </w:rPr>
              <w:t xml:space="preserve">End </w:t>
            </w:r>
            <w:r w:rsidR="000004CF" w:rsidRPr="00DA58F3">
              <w:rPr>
                <w:rFonts w:cstheme="minorHAnsi"/>
                <w:b/>
                <w:bCs/>
                <w:sz w:val="20"/>
              </w:rPr>
              <w:t>d</w:t>
            </w:r>
            <w:r w:rsidRPr="00DA58F3">
              <w:rPr>
                <w:rFonts w:cstheme="minorHAnsi"/>
                <w:b/>
                <w:bCs/>
                <w:sz w:val="20"/>
              </w:rPr>
              <w:t>ate project</w:t>
            </w:r>
          </w:p>
        </w:tc>
        <w:tc>
          <w:tcPr>
            <w:tcW w:w="5670" w:type="dxa"/>
            <w:gridSpan w:val="2"/>
          </w:tcPr>
          <w:p w14:paraId="65A11AFB" w14:textId="3B0AEEC8" w:rsidR="0013603E" w:rsidRPr="00F84CAB" w:rsidRDefault="0013603E" w:rsidP="0013603E">
            <w:pPr>
              <w:rPr>
                <w:rFonts w:cstheme="minorHAnsi"/>
                <w:color w:val="000000" w:themeColor="text1"/>
                <w:sz w:val="20"/>
              </w:rPr>
            </w:pPr>
          </w:p>
        </w:tc>
      </w:tr>
      <w:tr w:rsidR="008A0055" w:rsidRPr="00F84CAB" w14:paraId="168CBC69" w14:textId="77777777" w:rsidTr="00F510A7">
        <w:tc>
          <w:tcPr>
            <w:tcW w:w="3955" w:type="dxa"/>
          </w:tcPr>
          <w:p w14:paraId="008557F5" w14:textId="0B966C01" w:rsidR="008A0055" w:rsidRPr="00DA58F3" w:rsidRDefault="008A0055" w:rsidP="0013603E">
            <w:pPr>
              <w:rPr>
                <w:rFonts w:cstheme="minorHAnsi"/>
                <w:b/>
                <w:bCs/>
                <w:sz w:val="20"/>
              </w:rPr>
            </w:pPr>
            <w:r w:rsidRPr="00DA58F3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First Year Predicted ACR $</w:t>
            </w:r>
          </w:p>
        </w:tc>
        <w:tc>
          <w:tcPr>
            <w:tcW w:w="5670" w:type="dxa"/>
            <w:gridSpan w:val="2"/>
          </w:tcPr>
          <w:p w14:paraId="168C119F" w14:textId="77777777" w:rsidR="008A0055" w:rsidRPr="00F84CAB" w:rsidRDefault="008A0055" w:rsidP="0013603E">
            <w:pPr>
              <w:rPr>
                <w:rFonts w:cstheme="minorHAnsi"/>
                <w:color w:val="000000" w:themeColor="text1"/>
                <w:sz w:val="20"/>
              </w:rPr>
            </w:pPr>
          </w:p>
        </w:tc>
      </w:tr>
      <w:tr w:rsidR="0013603E" w:rsidRPr="00F84CAB" w14:paraId="7AEA6D72" w14:textId="77777777" w:rsidTr="00F510A7">
        <w:tc>
          <w:tcPr>
            <w:tcW w:w="3955" w:type="dxa"/>
          </w:tcPr>
          <w:p w14:paraId="3C2F707D" w14:textId="68678542" w:rsidR="0013603E" w:rsidRPr="00F84CAB" w:rsidRDefault="0013603E" w:rsidP="0013603E">
            <w:pPr>
              <w:rPr>
                <w:rFonts w:cstheme="minorHAnsi"/>
                <w:sz w:val="20"/>
              </w:rPr>
            </w:pPr>
            <w:r w:rsidRPr="00DA58F3">
              <w:rPr>
                <w:rFonts w:cstheme="minorHAnsi"/>
                <w:b/>
                <w:bCs/>
                <w:sz w:val="20"/>
              </w:rPr>
              <w:t>Microsoft Investments ($USD) and Resources</w:t>
            </w:r>
            <w:r w:rsidRPr="00F84CAB">
              <w:rPr>
                <w:rFonts w:cstheme="minorHAnsi"/>
                <w:sz w:val="20"/>
              </w:rPr>
              <w:t xml:space="preserve"> - </w:t>
            </w:r>
            <w:r w:rsidRPr="00F84CAB">
              <w:rPr>
                <w:rFonts w:cstheme="minorHAnsi"/>
                <w:i/>
                <w:iCs/>
                <w:sz w:val="16"/>
                <w:szCs w:val="16"/>
              </w:rPr>
              <w:t>Please check the box to confirm other funds including unspent ECIF have not already been approved for engagement (stacking)</w:t>
            </w:r>
          </w:p>
        </w:tc>
        <w:tc>
          <w:tcPr>
            <w:tcW w:w="5670" w:type="dxa"/>
            <w:gridSpan w:val="2"/>
          </w:tcPr>
          <w:p w14:paraId="75C01486" w14:textId="7FDF42F7" w:rsidR="0013603E" w:rsidRPr="00F84CAB" w:rsidRDefault="003C482E" w:rsidP="0013603E">
            <w:pPr>
              <w:rPr>
                <w:rFonts w:cstheme="minorHAnsi"/>
                <w:color w:val="242424"/>
                <w:sz w:val="20"/>
                <w:szCs w:val="20"/>
                <w:shd w:val="clear" w:color="auto" w:fill="FFFFFF"/>
              </w:rPr>
            </w:pPr>
            <w:sdt>
              <w:sdtPr>
                <w:rPr>
                  <w:rFonts w:cstheme="minorHAnsi"/>
                  <w:color w:val="000000" w:themeColor="text1"/>
                  <w:sz w:val="20"/>
                </w:rPr>
                <w:id w:val="768817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3603E" w:rsidRPr="00F84CAB">
                  <w:rPr>
                    <w:rFonts w:ascii="Segoe UI Symbol" w:eastAsia="MS Gothic" w:hAnsi="Segoe UI Symbol" w:cs="Segoe UI Symbol"/>
                    <w:color w:val="000000" w:themeColor="text1"/>
                    <w:sz w:val="20"/>
                  </w:rPr>
                  <w:t>☐</w:t>
                </w:r>
              </w:sdtContent>
            </w:sdt>
            <w:r w:rsidR="0013603E" w:rsidRPr="00F84CAB">
              <w:rPr>
                <w:rFonts w:cstheme="minorHAnsi"/>
                <w:color w:val="000000" w:themeColor="text1"/>
                <w:sz w:val="20"/>
              </w:rPr>
              <w:t xml:space="preserve">  I </w:t>
            </w:r>
            <w:r w:rsidR="0013603E" w:rsidRPr="00F84CAB">
              <w:rPr>
                <w:rFonts w:cstheme="minorHAnsi"/>
                <w:color w:val="242424"/>
                <w:sz w:val="20"/>
                <w:szCs w:val="20"/>
                <w:shd w:val="clear" w:color="auto" w:fill="FFFFFF"/>
              </w:rPr>
              <w:t>certify I am not combining requested ECIF for this customer opportunity with any other ECIF program and there is no current unutilized ECIF</w:t>
            </w:r>
          </w:p>
          <w:p w14:paraId="02FB39F0" w14:textId="2688EB9D" w:rsidR="0013603E" w:rsidRPr="00F84CAB" w:rsidRDefault="0013603E" w:rsidP="0013603E">
            <w:pPr>
              <w:rPr>
                <w:rFonts w:cstheme="minorHAnsi"/>
                <w:color w:val="000000" w:themeColor="text1"/>
                <w:sz w:val="20"/>
              </w:rPr>
            </w:pPr>
          </w:p>
        </w:tc>
      </w:tr>
      <w:tr w:rsidR="0013603E" w:rsidRPr="00F84CAB" w14:paraId="1669A434" w14:textId="77777777" w:rsidTr="00F510A7">
        <w:trPr>
          <w:trHeight w:val="890"/>
        </w:trPr>
        <w:tc>
          <w:tcPr>
            <w:tcW w:w="3955" w:type="dxa"/>
          </w:tcPr>
          <w:p w14:paraId="0E57803F" w14:textId="7C614AFD" w:rsidR="0013603E" w:rsidRPr="00B2148F" w:rsidRDefault="0013603E" w:rsidP="555EF44B">
            <w:pPr>
              <w:rPr>
                <w:i/>
                <w:iCs/>
                <w:sz w:val="16"/>
                <w:szCs w:val="16"/>
              </w:rPr>
            </w:pPr>
            <w:r w:rsidRPr="555EF44B">
              <w:rPr>
                <w:b/>
                <w:bCs/>
                <w:sz w:val="20"/>
                <w:szCs w:val="20"/>
              </w:rPr>
              <w:t>Project Description</w:t>
            </w:r>
            <w:r w:rsidRPr="555EF44B">
              <w:rPr>
                <w:sz w:val="20"/>
                <w:szCs w:val="20"/>
              </w:rPr>
              <w:t xml:space="preserve"> – </w:t>
            </w:r>
            <w:r w:rsidRPr="555EF44B">
              <w:rPr>
                <w:i/>
                <w:iCs/>
                <w:sz w:val="16"/>
                <w:szCs w:val="16"/>
              </w:rPr>
              <w:t xml:space="preserve">Please include project business goals, partner </w:t>
            </w:r>
            <w:bookmarkStart w:id="3" w:name="_Int_hKkRy3rg"/>
            <w:r w:rsidRPr="555EF44B">
              <w:rPr>
                <w:i/>
                <w:iCs/>
                <w:sz w:val="16"/>
                <w:szCs w:val="16"/>
              </w:rPr>
              <w:t>services</w:t>
            </w:r>
            <w:bookmarkEnd w:id="3"/>
            <w:r w:rsidRPr="555EF44B">
              <w:rPr>
                <w:i/>
                <w:iCs/>
                <w:sz w:val="16"/>
                <w:szCs w:val="16"/>
              </w:rPr>
              <w:t xml:space="preserve"> and </w:t>
            </w:r>
            <w:bookmarkStart w:id="4" w:name="_Int_GXTihR8i"/>
            <w:r w:rsidRPr="555EF44B">
              <w:rPr>
                <w:i/>
                <w:iCs/>
                <w:sz w:val="16"/>
                <w:szCs w:val="16"/>
              </w:rPr>
              <w:t>the technical</w:t>
            </w:r>
            <w:bookmarkEnd w:id="4"/>
            <w:r w:rsidRPr="555EF44B">
              <w:rPr>
                <w:i/>
                <w:iCs/>
                <w:sz w:val="16"/>
                <w:szCs w:val="16"/>
              </w:rPr>
              <w:t xml:space="preserve"> solutions. </w:t>
            </w:r>
          </w:p>
        </w:tc>
        <w:tc>
          <w:tcPr>
            <w:tcW w:w="5670" w:type="dxa"/>
            <w:gridSpan w:val="2"/>
          </w:tcPr>
          <w:p w14:paraId="4DDF9BD2" w14:textId="243C2086" w:rsidR="0013603E" w:rsidRPr="00F84CAB" w:rsidRDefault="0013603E" w:rsidP="0013603E">
            <w:pPr>
              <w:rPr>
                <w:rFonts w:cstheme="minorHAnsi"/>
                <w:color w:val="000000" w:themeColor="text1"/>
                <w:lang w:eastAsia="ko-KR"/>
              </w:rPr>
            </w:pPr>
          </w:p>
        </w:tc>
      </w:tr>
      <w:tr w:rsidR="0013603E" w:rsidRPr="00F84CAB" w14:paraId="28341D13" w14:textId="77777777" w:rsidTr="00F510A7">
        <w:tc>
          <w:tcPr>
            <w:tcW w:w="3955" w:type="dxa"/>
          </w:tcPr>
          <w:p w14:paraId="6DCD1B5B" w14:textId="1EE9EA22" w:rsidR="0013603E" w:rsidRPr="00DA58F3" w:rsidRDefault="0013603E" w:rsidP="0013603E">
            <w:pPr>
              <w:rPr>
                <w:rFonts w:cstheme="minorHAnsi"/>
                <w:b/>
                <w:bCs/>
                <w:i/>
                <w:iCs/>
                <w:sz w:val="16"/>
                <w:szCs w:val="16"/>
              </w:rPr>
            </w:pPr>
            <w:r w:rsidRPr="00DA58F3">
              <w:rPr>
                <w:rFonts w:cstheme="minorHAnsi"/>
                <w:b/>
                <w:bCs/>
                <w:sz w:val="20"/>
              </w:rPr>
              <w:t>What workloads are included on top of Azure Local?</w:t>
            </w:r>
          </w:p>
          <w:p w14:paraId="709F624C" w14:textId="77777777" w:rsidR="0013603E" w:rsidRPr="00F84CAB" w:rsidRDefault="0013603E" w:rsidP="0013603E">
            <w:pPr>
              <w:rPr>
                <w:rFonts w:cstheme="minorHAnsi"/>
                <w:sz w:val="20"/>
              </w:rPr>
            </w:pPr>
          </w:p>
          <w:p w14:paraId="2D8B01B6" w14:textId="77777777" w:rsidR="0013603E" w:rsidRPr="00F84CAB" w:rsidRDefault="0013603E" w:rsidP="0013603E">
            <w:pPr>
              <w:rPr>
                <w:rFonts w:cstheme="minorHAnsi"/>
                <w:sz w:val="20"/>
              </w:rPr>
            </w:pPr>
          </w:p>
          <w:p w14:paraId="48CD5F96" w14:textId="77777777" w:rsidR="0013603E" w:rsidRPr="00F84CAB" w:rsidRDefault="0013603E" w:rsidP="0013603E">
            <w:pPr>
              <w:rPr>
                <w:rFonts w:cstheme="minorHAnsi"/>
                <w:sz w:val="20"/>
              </w:rPr>
            </w:pPr>
          </w:p>
          <w:p w14:paraId="09D8C760" w14:textId="77777777" w:rsidR="0013603E" w:rsidRPr="00F84CAB" w:rsidRDefault="0013603E" w:rsidP="0013603E">
            <w:pPr>
              <w:rPr>
                <w:rFonts w:cstheme="minorHAnsi"/>
                <w:sz w:val="20"/>
              </w:rPr>
            </w:pPr>
          </w:p>
          <w:p w14:paraId="5C656519" w14:textId="77777777" w:rsidR="0013603E" w:rsidRPr="00F84CAB" w:rsidRDefault="0013603E" w:rsidP="0013603E">
            <w:pPr>
              <w:rPr>
                <w:rFonts w:cstheme="minorHAnsi"/>
                <w:sz w:val="20"/>
              </w:rPr>
            </w:pPr>
          </w:p>
        </w:tc>
        <w:tc>
          <w:tcPr>
            <w:tcW w:w="5670" w:type="dxa"/>
            <w:gridSpan w:val="2"/>
          </w:tcPr>
          <w:p w14:paraId="18EF3F56" w14:textId="77EB5448" w:rsidR="0013603E" w:rsidRPr="00F84CAB" w:rsidRDefault="0013603E" w:rsidP="0013603E">
            <w:pPr>
              <w:rPr>
                <w:rFonts w:cstheme="minorHAnsi"/>
                <w:b/>
                <w:bCs/>
                <w:color w:val="000000" w:themeColor="text1"/>
                <w:sz w:val="20"/>
              </w:rPr>
            </w:pPr>
            <w:r w:rsidRPr="00F84CAB">
              <w:rPr>
                <w:rFonts w:cstheme="minorHAnsi"/>
                <w:b/>
                <w:bCs/>
                <w:color w:val="000000" w:themeColor="text1"/>
                <w:sz w:val="20"/>
              </w:rPr>
              <w:t xml:space="preserve">Examples:  </w:t>
            </w:r>
          </w:p>
          <w:p w14:paraId="274A90C5" w14:textId="126A9C30" w:rsidR="0013603E" w:rsidRPr="00F84CAB" w:rsidRDefault="0013603E" w:rsidP="0013603E">
            <w:pPr>
              <w:numPr>
                <w:ilvl w:val="0"/>
                <w:numId w:val="18"/>
              </w:numPr>
              <w:rPr>
                <w:rFonts w:cstheme="minorHAnsi"/>
                <w:color w:val="000000" w:themeColor="text1"/>
                <w:sz w:val="20"/>
              </w:rPr>
            </w:pPr>
            <w:r w:rsidRPr="00F84CAB">
              <w:rPr>
                <w:rFonts w:cstheme="minorHAnsi"/>
                <w:color w:val="000000" w:themeColor="text1"/>
                <w:sz w:val="20"/>
              </w:rPr>
              <w:t>AKS</w:t>
            </w:r>
            <w:r w:rsidR="00B2148F">
              <w:rPr>
                <w:rFonts w:cstheme="minorHAnsi"/>
                <w:color w:val="000000" w:themeColor="text1"/>
                <w:sz w:val="20"/>
              </w:rPr>
              <w:t>, Windows Server, AVD, Monitor, Defender, etc.</w:t>
            </w:r>
          </w:p>
          <w:p w14:paraId="38E444E7" w14:textId="052148C7" w:rsidR="0013603E" w:rsidRPr="00F84CAB" w:rsidRDefault="0013603E" w:rsidP="00B2148F">
            <w:pPr>
              <w:ind w:left="360"/>
              <w:rPr>
                <w:rFonts w:cstheme="minorHAnsi"/>
                <w:color w:val="000000" w:themeColor="text1"/>
                <w:sz w:val="20"/>
              </w:rPr>
            </w:pPr>
          </w:p>
        </w:tc>
      </w:tr>
      <w:tr w:rsidR="0013603E" w:rsidRPr="0009707E" w14:paraId="36C2E588" w14:textId="77777777" w:rsidTr="00F510A7">
        <w:tc>
          <w:tcPr>
            <w:tcW w:w="3955" w:type="dxa"/>
          </w:tcPr>
          <w:p w14:paraId="4D56A025" w14:textId="7E83B500" w:rsidR="0013603E" w:rsidRPr="0009707E" w:rsidRDefault="0013603E" w:rsidP="0013603E">
            <w:pPr>
              <w:rPr>
                <w:rFonts w:cstheme="minorHAnsi"/>
                <w:i/>
                <w:iCs/>
                <w:sz w:val="20"/>
                <w:lang w:val="fr-FR"/>
              </w:rPr>
            </w:pPr>
            <w:r w:rsidRPr="0009707E">
              <w:rPr>
                <w:rFonts w:cstheme="minorHAnsi"/>
                <w:b/>
                <w:bCs/>
                <w:sz w:val="20"/>
                <w:lang w:val="fr-FR"/>
              </w:rPr>
              <w:t xml:space="preserve">Microsoft </w:t>
            </w:r>
            <w:r w:rsidR="006B2309" w:rsidRPr="0009707E">
              <w:rPr>
                <w:rFonts w:cstheme="minorHAnsi"/>
                <w:b/>
                <w:bCs/>
                <w:sz w:val="20"/>
                <w:lang w:val="fr-FR"/>
              </w:rPr>
              <w:t>c</w:t>
            </w:r>
            <w:r w:rsidRPr="0009707E">
              <w:rPr>
                <w:rFonts w:cstheme="minorHAnsi"/>
                <w:b/>
                <w:bCs/>
                <w:sz w:val="20"/>
                <w:lang w:val="fr-FR"/>
              </w:rPr>
              <w:t>ontact</w:t>
            </w:r>
            <w:r w:rsidR="006B2309" w:rsidRPr="0009707E">
              <w:rPr>
                <w:rFonts w:cstheme="minorHAnsi"/>
                <w:b/>
                <w:bCs/>
                <w:sz w:val="20"/>
                <w:lang w:val="fr-FR"/>
              </w:rPr>
              <w:t xml:space="preserve"> person</w:t>
            </w:r>
            <w:r w:rsidRPr="0009707E">
              <w:rPr>
                <w:rFonts w:cstheme="minorHAnsi"/>
                <w:sz w:val="20"/>
                <w:lang w:val="fr-FR"/>
              </w:rPr>
              <w:t xml:space="preserve"> (STU, AE, etc.) </w:t>
            </w:r>
          </w:p>
        </w:tc>
        <w:tc>
          <w:tcPr>
            <w:tcW w:w="5670" w:type="dxa"/>
            <w:gridSpan w:val="2"/>
          </w:tcPr>
          <w:p w14:paraId="0F4A76F9" w14:textId="6DA964CD" w:rsidR="0013603E" w:rsidRPr="0009707E" w:rsidRDefault="0013603E" w:rsidP="00482F49">
            <w:pPr>
              <w:rPr>
                <w:rFonts w:cstheme="minorHAnsi"/>
                <w:lang w:val="fr-FR"/>
              </w:rPr>
            </w:pPr>
          </w:p>
        </w:tc>
      </w:tr>
      <w:tr w:rsidR="0013603E" w:rsidRPr="00F84CAB" w14:paraId="34D2C398" w14:textId="77777777" w:rsidTr="00F510A7">
        <w:tc>
          <w:tcPr>
            <w:tcW w:w="3955" w:type="dxa"/>
          </w:tcPr>
          <w:p w14:paraId="37AD77EC" w14:textId="6E4E51A4" w:rsidR="0013603E" w:rsidRPr="00F84CAB" w:rsidRDefault="528A4368" w:rsidP="0013603E">
            <w:pPr>
              <w:rPr>
                <w:sz w:val="20"/>
                <w:szCs w:val="20"/>
              </w:rPr>
            </w:pPr>
            <w:r w:rsidRPr="48413522">
              <w:rPr>
                <w:b/>
                <w:bCs/>
                <w:sz w:val="20"/>
                <w:szCs w:val="20"/>
              </w:rPr>
              <w:t>AMD</w:t>
            </w:r>
            <w:r w:rsidR="006B2309" w:rsidRPr="48413522">
              <w:rPr>
                <w:b/>
                <w:sz w:val="20"/>
                <w:szCs w:val="20"/>
              </w:rPr>
              <w:t xml:space="preserve"> c</w:t>
            </w:r>
            <w:r w:rsidR="0013603E" w:rsidRPr="48413522">
              <w:rPr>
                <w:b/>
                <w:sz w:val="20"/>
                <w:szCs w:val="20"/>
              </w:rPr>
              <w:t xml:space="preserve">ontact </w:t>
            </w:r>
            <w:r w:rsidR="006B2309" w:rsidRPr="48413522">
              <w:rPr>
                <w:b/>
                <w:sz w:val="20"/>
                <w:szCs w:val="20"/>
              </w:rPr>
              <w:t>person</w:t>
            </w:r>
            <w:r w:rsidR="006B2309" w:rsidRPr="48413522">
              <w:rPr>
                <w:sz w:val="20"/>
                <w:szCs w:val="20"/>
              </w:rPr>
              <w:t xml:space="preserve"> (optional)</w:t>
            </w:r>
          </w:p>
        </w:tc>
        <w:tc>
          <w:tcPr>
            <w:tcW w:w="5670" w:type="dxa"/>
            <w:gridSpan w:val="2"/>
          </w:tcPr>
          <w:p w14:paraId="14DE7247" w14:textId="00C43927" w:rsidR="0013603E" w:rsidRPr="00482F49" w:rsidRDefault="0013603E" w:rsidP="00482F49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13603E" w:rsidRPr="00F84CAB" w14:paraId="11C97922" w14:textId="77777777" w:rsidTr="00F510A7">
        <w:tc>
          <w:tcPr>
            <w:tcW w:w="7720" w:type="dxa"/>
            <w:gridSpan w:val="2"/>
          </w:tcPr>
          <w:p w14:paraId="53B6BAD7" w14:textId="5ECFC4E3" w:rsidR="0013603E" w:rsidRPr="00A365A2" w:rsidRDefault="0013603E" w:rsidP="0013603E">
            <w:pPr>
              <w:rPr>
                <w:i/>
                <w:color w:val="000000" w:themeColor="text1"/>
                <w:sz w:val="20"/>
                <w:szCs w:val="20"/>
              </w:rPr>
            </w:pPr>
            <w:r w:rsidRPr="1E4ECE40">
              <w:rPr>
                <w:b/>
                <w:sz w:val="20"/>
                <w:szCs w:val="20"/>
              </w:rPr>
              <w:t xml:space="preserve">Customer Evidence – Is the customer willing to, upon completion of the project, </w:t>
            </w:r>
            <w:r w:rsidR="2B27AD8C" w:rsidRPr="1E4ECE40">
              <w:rPr>
                <w:b/>
                <w:bCs/>
                <w:sz w:val="20"/>
                <w:szCs w:val="20"/>
              </w:rPr>
              <w:t>provide</w:t>
            </w:r>
            <w:r w:rsidRPr="1E4ECE40">
              <w:rPr>
                <w:b/>
                <w:bCs/>
                <w:sz w:val="20"/>
                <w:szCs w:val="20"/>
              </w:rPr>
              <w:t xml:space="preserve"> </w:t>
            </w:r>
            <w:r w:rsidRPr="1E4ECE40">
              <w:rPr>
                <w:b/>
                <w:sz w:val="20"/>
                <w:szCs w:val="20"/>
              </w:rPr>
              <w:t>a 1) customer reference</w:t>
            </w:r>
            <w:r w:rsidR="507B078B" w:rsidRPr="1E4ECE40">
              <w:rPr>
                <w:b/>
                <w:bCs/>
                <w:sz w:val="20"/>
                <w:szCs w:val="20"/>
              </w:rPr>
              <w:t>,</w:t>
            </w:r>
            <w:r w:rsidRPr="1E4ECE40">
              <w:rPr>
                <w:b/>
                <w:sz w:val="20"/>
                <w:szCs w:val="20"/>
              </w:rPr>
              <w:t xml:space="preserve"> 2) public quote</w:t>
            </w:r>
            <w:r w:rsidR="35EDA618" w:rsidRPr="1E4ECE40">
              <w:rPr>
                <w:b/>
                <w:bCs/>
                <w:sz w:val="20"/>
                <w:szCs w:val="20"/>
              </w:rPr>
              <w:t>,</w:t>
            </w:r>
            <w:r w:rsidRPr="1E4ECE40">
              <w:rPr>
                <w:b/>
                <w:sz w:val="20"/>
                <w:szCs w:val="20"/>
              </w:rPr>
              <w:t xml:space="preserve"> 3) public testimonial, 4) public case study, or 5) </w:t>
            </w:r>
            <w:r w:rsidR="0005486B">
              <w:rPr>
                <w:b/>
                <w:sz w:val="20"/>
                <w:szCs w:val="20"/>
              </w:rPr>
              <w:t>other</w:t>
            </w:r>
            <w:r w:rsidRPr="1E4ECE40">
              <w:rPr>
                <w:b/>
                <w:sz w:val="20"/>
                <w:szCs w:val="20"/>
              </w:rPr>
              <w:t xml:space="preserve">?  </w:t>
            </w:r>
            <w:r w:rsidR="00A365A2" w:rsidRPr="1E4ECE40">
              <w:rPr>
                <w:i/>
                <w:sz w:val="16"/>
                <w:szCs w:val="16"/>
              </w:rPr>
              <w:t>Select all that apply</w:t>
            </w:r>
          </w:p>
        </w:tc>
        <w:sdt>
          <w:sdtPr>
            <w:rPr>
              <w:color w:val="000000" w:themeColor="text1"/>
              <w:sz w:val="20"/>
              <w:szCs w:val="20"/>
            </w:rPr>
            <w:id w:val="1487588034"/>
            <w:placeholder>
              <w:docPart w:val="8C7C8852DBA14145A13A07A80006293E"/>
            </w:placeholder>
          </w:sdtPr>
          <w:sdtContent>
            <w:tc>
              <w:tcPr>
                <w:tcW w:w="1905" w:type="dxa"/>
              </w:tcPr>
              <w:p w14:paraId="242A9CAE" w14:textId="02D12DC4" w:rsidR="0013603E" w:rsidRPr="00F84CAB" w:rsidRDefault="0013603E" w:rsidP="0013603E">
                <w:pPr>
                  <w:rPr>
                    <w:rFonts w:cstheme="minorHAnsi"/>
                    <w:color w:val="000000" w:themeColor="text1"/>
                    <w:sz w:val="20"/>
                    <w:szCs w:val="20"/>
                  </w:rPr>
                </w:pPr>
              </w:p>
            </w:tc>
          </w:sdtContent>
        </w:sdt>
      </w:tr>
    </w:tbl>
    <w:p w14:paraId="52FA15C9" w14:textId="6FAA2C4D" w:rsidR="008D69B4" w:rsidRDefault="008D69B4" w:rsidP="00970CD8">
      <w:pPr>
        <w:spacing w:after="0" w:line="360" w:lineRule="auto"/>
        <w:rPr>
          <w:color w:val="AA0000"/>
          <w:sz w:val="24"/>
          <w:szCs w:val="24"/>
        </w:rPr>
      </w:pPr>
    </w:p>
    <w:sectPr w:rsidR="008D69B4" w:rsidSect="00DF026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99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C85B6" w14:textId="77777777" w:rsidR="00621401" w:rsidRDefault="00621401" w:rsidP="00E56DA7">
      <w:pPr>
        <w:spacing w:after="0" w:line="240" w:lineRule="auto"/>
      </w:pPr>
      <w:r>
        <w:separator/>
      </w:r>
    </w:p>
  </w:endnote>
  <w:endnote w:type="continuationSeparator" w:id="0">
    <w:p w14:paraId="5C828779" w14:textId="77777777" w:rsidR="00621401" w:rsidRDefault="00621401" w:rsidP="00E56DA7">
      <w:pPr>
        <w:spacing w:after="0" w:line="240" w:lineRule="auto"/>
      </w:pPr>
      <w:r>
        <w:continuationSeparator/>
      </w:r>
    </w:p>
  </w:endnote>
  <w:endnote w:type="continuationNotice" w:id="1">
    <w:p w14:paraId="4BDD835A" w14:textId="77777777" w:rsidR="00621401" w:rsidRDefault="0062140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A7C6E" w14:textId="77777777" w:rsidR="0009707E" w:rsidRDefault="0009707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9CC35" w14:textId="77777777" w:rsidR="0009707E" w:rsidRDefault="0009707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70"/>
      <w:gridCol w:w="3270"/>
      <w:gridCol w:w="3270"/>
    </w:tblGrid>
    <w:tr w:rsidR="485C4646" w14:paraId="66D1D74A" w14:textId="77777777" w:rsidTr="485C4646">
      <w:trPr>
        <w:trHeight w:val="300"/>
      </w:trPr>
      <w:tc>
        <w:tcPr>
          <w:tcW w:w="3270" w:type="dxa"/>
        </w:tcPr>
        <w:p w14:paraId="465E9950" w14:textId="78F32E99" w:rsidR="485C4646" w:rsidRDefault="485C4646" w:rsidP="485C4646">
          <w:pPr>
            <w:pStyle w:val="Header"/>
            <w:ind w:left="-115"/>
          </w:pPr>
        </w:p>
      </w:tc>
      <w:tc>
        <w:tcPr>
          <w:tcW w:w="3270" w:type="dxa"/>
        </w:tcPr>
        <w:p w14:paraId="6D1959D4" w14:textId="14AE76A1" w:rsidR="485C4646" w:rsidRDefault="485C4646" w:rsidP="485C4646">
          <w:pPr>
            <w:pStyle w:val="Header"/>
            <w:jc w:val="center"/>
          </w:pPr>
        </w:p>
      </w:tc>
      <w:tc>
        <w:tcPr>
          <w:tcW w:w="3270" w:type="dxa"/>
        </w:tcPr>
        <w:p w14:paraId="6CA05BA3" w14:textId="0647EB87" w:rsidR="485C4646" w:rsidRDefault="485C4646" w:rsidP="485C4646">
          <w:pPr>
            <w:pStyle w:val="Header"/>
            <w:ind w:right="-115"/>
            <w:jc w:val="right"/>
          </w:pPr>
        </w:p>
      </w:tc>
    </w:tr>
  </w:tbl>
  <w:p w14:paraId="5E738893" w14:textId="321F52C9" w:rsidR="485C4646" w:rsidRPr="00970CD8" w:rsidRDefault="00697819" w:rsidP="00970CD8">
    <w:pPr>
      <w:pStyle w:val="Footer"/>
      <w:jc w:val="center"/>
      <w:rPr>
        <w:sz w:val="16"/>
        <w:szCs w:val="16"/>
      </w:rPr>
    </w:pPr>
    <w:r w:rsidRPr="7DA33884">
      <w:rPr>
        <w:color w:val="AA0000"/>
        <w:sz w:val="24"/>
        <w:szCs w:val="24"/>
      </w:rPr>
      <w:t xml:space="preserve">Send this nomination to </w:t>
    </w:r>
    <w:hyperlink r:id="rId1">
      <w:r w:rsidRPr="7DA33884">
        <w:rPr>
          <w:rStyle w:val="Hyperlink"/>
          <w:color w:val="AA0000"/>
          <w:sz w:val="24"/>
          <w:szCs w:val="24"/>
        </w:rPr>
        <w:t>azurelocalboost@microsoft.com</w:t>
      </w:r>
    </w:hyperlink>
    <w:r w:rsidRPr="7DA33884">
      <w:rPr>
        <w:color w:val="AA0000"/>
        <w:sz w:val="24"/>
        <w:szCs w:val="24"/>
      </w:rPr>
      <w:t xml:space="preserve"> for review.</w:t>
    </w:r>
    <w:r w:rsidR="00970CD8">
      <w:rPr>
        <w:color w:val="AA0000"/>
        <w:sz w:val="24"/>
        <w:szCs w:val="24"/>
      </w:rP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021B05" w14:textId="77777777" w:rsidR="00621401" w:rsidRDefault="00621401" w:rsidP="00E56DA7">
      <w:pPr>
        <w:spacing w:after="0" w:line="240" w:lineRule="auto"/>
      </w:pPr>
      <w:r>
        <w:separator/>
      </w:r>
    </w:p>
  </w:footnote>
  <w:footnote w:type="continuationSeparator" w:id="0">
    <w:p w14:paraId="7BCA9910" w14:textId="77777777" w:rsidR="00621401" w:rsidRDefault="00621401" w:rsidP="00E56DA7">
      <w:pPr>
        <w:spacing w:after="0" w:line="240" w:lineRule="auto"/>
      </w:pPr>
      <w:r>
        <w:continuationSeparator/>
      </w:r>
    </w:p>
  </w:footnote>
  <w:footnote w:type="continuationNotice" w:id="1">
    <w:p w14:paraId="26350A2A" w14:textId="77777777" w:rsidR="00621401" w:rsidRDefault="0062140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EB413" w14:textId="77777777" w:rsidR="0009707E" w:rsidRDefault="0009707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70"/>
      <w:gridCol w:w="3270"/>
      <w:gridCol w:w="3270"/>
    </w:tblGrid>
    <w:tr w:rsidR="485C4646" w14:paraId="1E343136" w14:textId="77777777" w:rsidTr="485C4646">
      <w:trPr>
        <w:trHeight w:val="300"/>
      </w:trPr>
      <w:tc>
        <w:tcPr>
          <w:tcW w:w="3270" w:type="dxa"/>
        </w:tcPr>
        <w:p w14:paraId="1FA636FB" w14:textId="7CF88C74" w:rsidR="485C4646" w:rsidRDefault="485C4646" w:rsidP="485C4646">
          <w:pPr>
            <w:pStyle w:val="Header"/>
            <w:ind w:left="-115"/>
          </w:pPr>
        </w:p>
      </w:tc>
      <w:tc>
        <w:tcPr>
          <w:tcW w:w="3270" w:type="dxa"/>
        </w:tcPr>
        <w:p w14:paraId="02AB77D8" w14:textId="1AFDF51C" w:rsidR="485C4646" w:rsidRDefault="485C4646" w:rsidP="485C4646">
          <w:pPr>
            <w:pStyle w:val="Header"/>
            <w:jc w:val="center"/>
          </w:pPr>
        </w:p>
      </w:tc>
      <w:tc>
        <w:tcPr>
          <w:tcW w:w="3270" w:type="dxa"/>
        </w:tcPr>
        <w:p w14:paraId="6130E2BB" w14:textId="1BBDD1B9" w:rsidR="485C4646" w:rsidRDefault="485C4646" w:rsidP="485C4646">
          <w:pPr>
            <w:pStyle w:val="Header"/>
            <w:ind w:right="-115"/>
            <w:jc w:val="right"/>
          </w:pPr>
        </w:p>
      </w:tc>
    </w:tr>
  </w:tbl>
  <w:p w14:paraId="0FBA6C47" w14:textId="4556CDFB" w:rsidR="485C4646" w:rsidRDefault="485C4646" w:rsidP="485C464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A8ACB" w14:textId="1CAF60D6" w:rsidR="00CC1B6B" w:rsidRDefault="00CC1B6B" w:rsidP="00CC1B6B">
    <w:pPr>
      <w:pStyle w:val="Header"/>
      <w:jc w:val="right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GXTihR8i" int2:invalidationBookmarkName="" int2:hashCode="R3K8Tgsq0PVaNQ" int2:id="9NNHm15y">
      <int2:state int2:value="Rejected" int2:type="gram"/>
    </int2:bookmark>
    <int2:bookmark int2:bookmarkName="_Int_oU2PrYqR" int2:invalidationBookmarkName="" int2:hashCode="DbXAUhT7ciKsA2" int2:id="EegFa3qw">
      <int2:state int2:value="Rejected" int2:type="gram"/>
    </int2:bookmark>
    <int2:bookmark int2:bookmarkName="_Int_JiuMNTBd" int2:invalidationBookmarkName="" int2:hashCode="4XoRzmR4UBNbLF" int2:id="UuhFXr5S">
      <int2:state int2:value="Rejected" int2:type="gram"/>
    </int2:bookmark>
    <int2:bookmark int2:bookmarkName="_Int_hKkRy3rg" int2:invalidationBookmarkName="" int2:hashCode="PnqqeWAa2bV38z" int2:id="bSwIDY7a">
      <int2:state int2:value="Rejected" int2:type="gram"/>
    </int2:bookmark>
    <int2:bookmark int2:bookmarkName="_Int_wdlSMYB9" int2:invalidationBookmarkName="" int2:hashCode="GnOvnnrgAYJzOy" int2:id="xY6pW97k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1450DF"/>
    <w:multiLevelType w:val="hybridMultilevel"/>
    <w:tmpl w:val="837E20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2D2E69"/>
    <w:multiLevelType w:val="hybridMultilevel"/>
    <w:tmpl w:val="4E7A0B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E386E"/>
    <w:multiLevelType w:val="hybridMultilevel"/>
    <w:tmpl w:val="109A2BF6"/>
    <w:lvl w:ilvl="0" w:tplc="F4E8276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B6ECFA5A">
      <w:start w:val="18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079C504E">
      <w:start w:val="18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5664A44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C06DC6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291C6A4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A1888B3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7EE8135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EFBA642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" w15:restartNumberingAfterBreak="0">
    <w:nsid w:val="230070D3"/>
    <w:multiLevelType w:val="hybridMultilevel"/>
    <w:tmpl w:val="5A5E4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2015DA"/>
    <w:multiLevelType w:val="hybridMultilevel"/>
    <w:tmpl w:val="E23EE0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6964BDB"/>
    <w:multiLevelType w:val="hybridMultilevel"/>
    <w:tmpl w:val="8D7E97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F427C4B"/>
    <w:multiLevelType w:val="hybridMultilevel"/>
    <w:tmpl w:val="102CD5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E61010"/>
    <w:multiLevelType w:val="hybridMultilevel"/>
    <w:tmpl w:val="DF741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7F1D6F"/>
    <w:multiLevelType w:val="hybridMultilevel"/>
    <w:tmpl w:val="ABAC8EF4"/>
    <w:lvl w:ilvl="0" w:tplc="8ED8747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0E689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7638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C818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4E03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BDA93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DE9C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5805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1042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340DEF"/>
    <w:multiLevelType w:val="hybridMultilevel"/>
    <w:tmpl w:val="59988F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C62DA9"/>
    <w:multiLevelType w:val="hybridMultilevel"/>
    <w:tmpl w:val="8FC889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3BA15C6"/>
    <w:multiLevelType w:val="hybridMultilevel"/>
    <w:tmpl w:val="27704B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5B4C4F"/>
    <w:multiLevelType w:val="multilevel"/>
    <w:tmpl w:val="88AE0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7753179"/>
    <w:multiLevelType w:val="multilevel"/>
    <w:tmpl w:val="47666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D522D4C"/>
    <w:multiLevelType w:val="hybridMultilevel"/>
    <w:tmpl w:val="F800D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1D491A"/>
    <w:multiLevelType w:val="hybridMultilevel"/>
    <w:tmpl w:val="5EBE1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4D1A66"/>
    <w:multiLevelType w:val="hybridMultilevel"/>
    <w:tmpl w:val="CD0E08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3436363">
    <w:abstractNumId w:val="8"/>
  </w:num>
  <w:num w:numId="2" w16cid:durableId="895317742">
    <w:abstractNumId w:val="2"/>
  </w:num>
  <w:num w:numId="3" w16cid:durableId="758138308">
    <w:abstractNumId w:val="9"/>
  </w:num>
  <w:num w:numId="4" w16cid:durableId="1935169602">
    <w:abstractNumId w:val="16"/>
  </w:num>
  <w:num w:numId="5" w16cid:durableId="971136915">
    <w:abstractNumId w:val="15"/>
  </w:num>
  <w:num w:numId="6" w16cid:durableId="1502966463">
    <w:abstractNumId w:val="0"/>
  </w:num>
  <w:num w:numId="7" w16cid:durableId="413169283">
    <w:abstractNumId w:val="7"/>
  </w:num>
  <w:num w:numId="8" w16cid:durableId="553349983">
    <w:abstractNumId w:val="14"/>
  </w:num>
  <w:num w:numId="9" w16cid:durableId="95914357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61791841">
    <w:abstractNumId w:val="6"/>
  </w:num>
  <w:num w:numId="11" w16cid:durableId="1560172395">
    <w:abstractNumId w:val="3"/>
  </w:num>
  <w:num w:numId="12" w16cid:durableId="1158765021">
    <w:abstractNumId w:val="1"/>
  </w:num>
  <w:num w:numId="13" w16cid:durableId="1844129803">
    <w:abstractNumId w:val="11"/>
  </w:num>
  <w:num w:numId="14" w16cid:durableId="203757162">
    <w:abstractNumId w:val="5"/>
  </w:num>
  <w:num w:numId="15" w16cid:durableId="330836720">
    <w:abstractNumId w:val="4"/>
  </w:num>
  <w:num w:numId="16" w16cid:durableId="2114740187">
    <w:abstractNumId w:val="10"/>
  </w:num>
  <w:num w:numId="17" w16cid:durableId="452292192">
    <w:abstractNumId w:val="12"/>
  </w:num>
  <w:num w:numId="18" w16cid:durableId="170173977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272"/>
    <w:rsid w:val="000004CF"/>
    <w:rsid w:val="00010E64"/>
    <w:rsid w:val="000156D6"/>
    <w:rsid w:val="00016138"/>
    <w:rsid w:val="00017CF8"/>
    <w:rsid w:val="000228D7"/>
    <w:rsid w:val="00026877"/>
    <w:rsid w:val="00027D82"/>
    <w:rsid w:val="00031CC3"/>
    <w:rsid w:val="00031D78"/>
    <w:rsid w:val="00034F2D"/>
    <w:rsid w:val="00035E99"/>
    <w:rsid w:val="00042E18"/>
    <w:rsid w:val="0004508D"/>
    <w:rsid w:val="00046585"/>
    <w:rsid w:val="0005486B"/>
    <w:rsid w:val="0005513A"/>
    <w:rsid w:val="00063A55"/>
    <w:rsid w:val="0006458A"/>
    <w:rsid w:val="00073081"/>
    <w:rsid w:val="00076C83"/>
    <w:rsid w:val="000773E4"/>
    <w:rsid w:val="00082E8B"/>
    <w:rsid w:val="00086554"/>
    <w:rsid w:val="0009317E"/>
    <w:rsid w:val="0009707E"/>
    <w:rsid w:val="000A7DBD"/>
    <w:rsid w:val="000B3448"/>
    <w:rsid w:val="000B506B"/>
    <w:rsid w:val="000B52DC"/>
    <w:rsid w:val="000B6C37"/>
    <w:rsid w:val="000C5FD5"/>
    <w:rsid w:val="000C7B84"/>
    <w:rsid w:val="000D2B55"/>
    <w:rsid w:val="000D4640"/>
    <w:rsid w:val="000D4851"/>
    <w:rsid w:val="000D78E9"/>
    <w:rsid w:val="000E09EE"/>
    <w:rsid w:val="000E2A57"/>
    <w:rsid w:val="000E55ED"/>
    <w:rsid w:val="000F1637"/>
    <w:rsid w:val="000F6DAA"/>
    <w:rsid w:val="000F749B"/>
    <w:rsid w:val="000F7FEE"/>
    <w:rsid w:val="00106BA8"/>
    <w:rsid w:val="00112774"/>
    <w:rsid w:val="0012269B"/>
    <w:rsid w:val="001239A5"/>
    <w:rsid w:val="001269B8"/>
    <w:rsid w:val="0013603E"/>
    <w:rsid w:val="00137B90"/>
    <w:rsid w:val="001405B1"/>
    <w:rsid w:val="0014122C"/>
    <w:rsid w:val="001421D1"/>
    <w:rsid w:val="00142900"/>
    <w:rsid w:val="001429CB"/>
    <w:rsid w:val="001434ED"/>
    <w:rsid w:val="00152893"/>
    <w:rsid w:val="00153564"/>
    <w:rsid w:val="0015485C"/>
    <w:rsid w:val="00157302"/>
    <w:rsid w:val="00164736"/>
    <w:rsid w:val="001658FB"/>
    <w:rsid w:val="001672A5"/>
    <w:rsid w:val="00170A63"/>
    <w:rsid w:val="00170DF1"/>
    <w:rsid w:val="001725D5"/>
    <w:rsid w:val="00182C6D"/>
    <w:rsid w:val="0018703C"/>
    <w:rsid w:val="001871B5"/>
    <w:rsid w:val="00187BC3"/>
    <w:rsid w:val="0019027C"/>
    <w:rsid w:val="00190394"/>
    <w:rsid w:val="0019392B"/>
    <w:rsid w:val="00193C2E"/>
    <w:rsid w:val="001948F3"/>
    <w:rsid w:val="001974E1"/>
    <w:rsid w:val="001A015C"/>
    <w:rsid w:val="001A04BC"/>
    <w:rsid w:val="001A2C69"/>
    <w:rsid w:val="001A52F4"/>
    <w:rsid w:val="001A5997"/>
    <w:rsid w:val="001B42E1"/>
    <w:rsid w:val="001B63D1"/>
    <w:rsid w:val="001C03E0"/>
    <w:rsid w:val="001C32BD"/>
    <w:rsid w:val="001C35E1"/>
    <w:rsid w:val="001C610A"/>
    <w:rsid w:val="001D05EB"/>
    <w:rsid w:val="001E21E2"/>
    <w:rsid w:val="001E2B90"/>
    <w:rsid w:val="001E320F"/>
    <w:rsid w:val="001E496A"/>
    <w:rsid w:val="001E7C76"/>
    <w:rsid w:val="00211B4E"/>
    <w:rsid w:val="00212EAE"/>
    <w:rsid w:val="00217389"/>
    <w:rsid w:val="00227654"/>
    <w:rsid w:val="00233A76"/>
    <w:rsid w:val="002351FA"/>
    <w:rsid w:val="00237311"/>
    <w:rsid w:val="00247026"/>
    <w:rsid w:val="00247733"/>
    <w:rsid w:val="00252E3C"/>
    <w:rsid w:val="00253375"/>
    <w:rsid w:val="00253A2D"/>
    <w:rsid w:val="00253B59"/>
    <w:rsid w:val="00254C83"/>
    <w:rsid w:val="00262FF8"/>
    <w:rsid w:val="0026489C"/>
    <w:rsid w:val="002652A5"/>
    <w:rsid w:val="00265D13"/>
    <w:rsid w:val="00266890"/>
    <w:rsid w:val="002716F7"/>
    <w:rsid w:val="002729EE"/>
    <w:rsid w:val="0027434F"/>
    <w:rsid w:val="002853E4"/>
    <w:rsid w:val="002911F0"/>
    <w:rsid w:val="00291E03"/>
    <w:rsid w:val="002A0A71"/>
    <w:rsid w:val="002A27F6"/>
    <w:rsid w:val="002A37D6"/>
    <w:rsid w:val="002A49A4"/>
    <w:rsid w:val="002A50E6"/>
    <w:rsid w:val="002A5DB4"/>
    <w:rsid w:val="002A7927"/>
    <w:rsid w:val="002A7A9B"/>
    <w:rsid w:val="002A7C9F"/>
    <w:rsid w:val="002B0ED2"/>
    <w:rsid w:val="002B1173"/>
    <w:rsid w:val="002B632B"/>
    <w:rsid w:val="002C51C8"/>
    <w:rsid w:val="002C7797"/>
    <w:rsid w:val="002D140E"/>
    <w:rsid w:val="002D2171"/>
    <w:rsid w:val="002D43CF"/>
    <w:rsid w:val="002D49A9"/>
    <w:rsid w:val="002D4E7B"/>
    <w:rsid w:val="002E3889"/>
    <w:rsid w:val="002E61DB"/>
    <w:rsid w:val="002F4FE2"/>
    <w:rsid w:val="002F7B34"/>
    <w:rsid w:val="0030040F"/>
    <w:rsid w:val="00323952"/>
    <w:rsid w:val="00324794"/>
    <w:rsid w:val="00324B3F"/>
    <w:rsid w:val="003267B9"/>
    <w:rsid w:val="00330FFC"/>
    <w:rsid w:val="0033638A"/>
    <w:rsid w:val="003378CB"/>
    <w:rsid w:val="0034375C"/>
    <w:rsid w:val="003457E4"/>
    <w:rsid w:val="00354911"/>
    <w:rsid w:val="00355E4C"/>
    <w:rsid w:val="00357068"/>
    <w:rsid w:val="003639CE"/>
    <w:rsid w:val="003651FC"/>
    <w:rsid w:val="003668A1"/>
    <w:rsid w:val="00367AB9"/>
    <w:rsid w:val="00373210"/>
    <w:rsid w:val="00375CB2"/>
    <w:rsid w:val="003857BA"/>
    <w:rsid w:val="0038700A"/>
    <w:rsid w:val="003906DC"/>
    <w:rsid w:val="0039123A"/>
    <w:rsid w:val="00391464"/>
    <w:rsid w:val="00392840"/>
    <w:rsid w:val="00394149"/>
    <w:rsid w:val="00396794"/>
    <w:rsid w:val="00396B63"/>
    <w:rsid w:val="003A16AC"/>
    <w:rsid w:val="003A368C"/>
    <w:rsid w:val="003A4082"/>
    <w:rsid w:val="003A69C3"/>
    <w:rsid w:val="003A6A07"/>
    <w:rsid w:val="003A6BBA"/>
    <w:rsid w:val="003B1A81"/>
    <w:rsid w:val="003B272C"/>
    <w:rsid w:val="003B435C"/>
    <w:rsid w:val="003B5A95"/>
    <w:rsid w:val="003B5E0B"/>
    <w:rsid w:val="003B7D3D"/>
    <w:rsid w:val="003C482E"/>
    <w:rsid w:val="003C67D4"/>
    <w:rsid w:val="003D2007"/>
    <w:rsid w:val="003E0AA2"/>
    <w:rsid w:val="003E6A14"/>
    <w:rsid w:val="003F579B"/>
    <w:rsid w:val="003F6913"/>
    <w:rsid w:val="003F6B16"/>
    <w:rsid w:val="003F71E8"/>
    <w:rsid w:val="00401B27"/>
    <w:rsid w:val="00406922"/>
    <w:rsid w:val="00411504"/>
    <w:rsid w:val="00412968"/>
    <w:rsid w:val="0041369D"/>
    <w:rsid w:val="00415099"/>
    <w:rsid w:val="00422340"/>
    <w:rsid w:val="004230DB"/>
    <w:rsid w:val="00423511"/>
    <w:rsid w:val="0042419D"/>
    <w:rsid w:val="004247C6"/>
    <w:rsid w:val="00424890"/>
    <w:rsid w:val="00425A29"/>
    <w:rsid w:val="0043524F"/>
    <w:rsid w:val="0043645C"/>
    <w:rsid w:val="00440FAD"/>
    <w:rsid w:val="004411B0"/>
    <w:rsid w:val="004566F5"/>
    <w:rsid w:val="00472F51"/>
    <w:rsid w:val="0047552F"/>
    <w:rsid w:val="00476A3A"/>
    <w:rsid w:val="00482F49"/>
    <w:rsid w:val="0048529D"/>
    <w:rsid w:val="0049583D"/>
    <w:rsid w:val="004A24F6"/>
    <w:rsid w:val="004B4CB2"/>
    <w:rsid w:val="004D2788"/>
    <w:rsid w:val="004D3219"/>
    <w:rsid w:val="004D4A70"/>
    <w:rsid w:val="004E25AB"/>
    <w:rsid w:val="004F27CA"/>
    <w:rsid w:val="004F3123"/>
    <w:rsid w:val="004F3D83"/>
    <w:rsid w:val="004F66CF"/>
    <w:rsid w:val="004F7E0F"/>
    <w:rsid w:val="005110A0"/>
    <w:rsid w:val="0051171C"/>
    <w:rsid w:val="00511CAF"/>
    <w:rsid w:val="005139BB"/>
    <w:rsid w:val="00516DDE"/>
    <w:rsid w:val="00517905"/>
    <w:rsid w:val="00520EB4"/>
    <w:rsid w:val="00527091"/>
    <w:rsid w:val="00534FE2"/>
    <w:rsid w:val="00534FEC"/>
    <w:rsid w:val="00537162"/>
    <w:rsid w:val="0053782E"/>
    <w:rsid w:val="0054417D"/>
    <w:rsid w:val="005467DA"/>
    <w:rsid w:val="00552939"/>
    <w:rsid w:val="00553A18"/>
    <w:rsid w:val="00556CF0"/>
    <w:rsid w:val="005570A6"/>
    <w:rsid w:val="00560AB1"/>
    <w:rsid w:val="00567EFC"/>
    <w:rsid w:val="0057485B"/>
    <w:rsid w:val="00574BCF"/>
    <w:rsid w:val="00575064"/>
    <w:rsid w:val="00580D5A"/>
    <w:rsid w:val="00585405"/>
    <w:rsid w:val="00595F55"/>
    <w:rsid w:val="00596B22"/>
    <w:rsid w:val="00597E46"/>
    <w:rsid w:val="005A06D3"/>
    <w:rsid w:val="005A2DB0"/>
    <w:rsid w:val="005A368C"/>
    <w:rsid w:val="005A4F8D"/>
    <w:rsid w:val="005A6559"/>
    <w:rsid w:val="005A782A"/>
    <w:rsid w:val="005B5E62"/>
    <w:rsid w:val="005B6343"/>
    <w:rsid w:val="005B7905"/>
    <w:rsid w:val="005C1FC2"/>
    <w:rsid w:val="005C22FF"/>
    <w:rsid w:val="005C6314"/>
    <w:rsid w:val="005C7AD1"/>
    <w:rsid w:val="005D13B8"/>
    <w:rsid w:val="005D29A5"/>
    <w:rsid w:val="005D3760"/>
    <w:rsid w:val="005D4437"/>
    <w:rsid w:val="005D798E"/>
    <w:rsid w:val="005E4F7D"/>
    <w:rsid w:val="005F1AB0"/>
    <w:rsid w:val="005F1DF9"/>
    <w:rsid w:val="005F2C43"/>
    <w:rsid w:val="005F364B"/>
    <w:rsid w:val="005F3678"/>
    <w:rsid w:val="005F496F"/>
    <w:rsid w:val="005F7292"/>
    <w:rsid w:val="006067DA"/>
    <w:rsid w:val="00614ABF"/>
    <w:rsid w:val="00621401"/>
    <w:rsid w:val="006237D3"/>
    <w:rsid w:val="00624889"/>
    <w:rsid w:val="00625BFA"/>
    <w:rsid w:val="00625DFE"/>
    <w:rsid w:val="0062677B"/>
    <w:rsid w:val="0062765C"/>
    <w:rsid w:val="00635B90"/>
    <w:rsid w:val="00636C2B"/>
    <w:rsid w:val="00637CEB"/>
    <w:rsid w:val="0064033A"/>
    <w:rsid w:val="00640E51"/>
    <w:rsid w:val="00642602"/>
    <w:rsid w:val="006456A0"/>
    <w:rsid w:val="006457A6"/>
    <w:rsid w:val="00661B02"/>
    <w:rsid w:val="00662B2A"/>
    <w:rsid w:val="006669CF"/>
    <w:rsid w:val="00670AD8"/>
    <w:rsid w:val="0068124D"/>
    <w:rsid w:val="00682AED"/>
    <w:rsid w:val="006839E5"/>
    <w:rsid w:val="00685069"/>
    <w:rsid w:val="00685C02"/>
    <w:rsid w:val="00686EE9"/>
    <w:rsid w:val="00694179"/>
    <w:rsid w:val="006943B5"/>
    <w:rsid w:val="00697373"/>
    <w:rsid w:val="00697819"/>
    <w:rsid w:val="006A07BD"/>
    <w:rsid w:val="006A36F0"/>
    <w:rsid w:val="006A3A19"/>
    <w:rsid w:val="006A4A2D"/>
    <w:rsid w:val="006A55F8"/>
    <w:rsid w:val="006B0476"/>
    <w:rsid w:val="006B1179"/>
    <w:rsid w:val="006B1324"/>
    <w:rsid w:val="006B2309"/>
    <w:rsid w:val="006B7785"/>
    <w:rsid w:val="006B79A2"/>
    <w:rsid w:val="006C4484"/>
    <w:rsid w:val="006C4BEE"/>
    <w:rsid w:val="006C70CA"/>
    <w:rsid w:val="006E0DB1"/>
    <w:rsid w:val="006E158E"/>
    <w:rsid w:val="006E2417"/>
    <w:rsid w:val="006E3300"/>
    <w:rsid w:val="006F07C4"/>
    <w:rsid w:val="006F0817"/>
    <w:rsid w:val="006F2B9A"/>
    <w:rsid w:val="006F2F90"/>
    <w:rsid w:val="006F5859"/>
    <w:rsid w:val="00702C4E"/>
    <w:rsid w:val="007037AF"/>
    <w:rsid w:val="007112D1"/>
    <w:rsid w:val="0071290D"/>
    <w:rsid w:val="00714C30"/>
    <w:rsid w:val="0071541A"/>
    <w:rsid w:val="007202E1"/>
    <w:rsid w:val="00720685"/>
    <w:rsid w:val="007259C9"/>
    <w:rsid w:val="00730D61"/>
    <w:rsid w:val="00732264"/>
    <w:rsid w:val="00733C02"/>
    <w:rsid w:val="007354EA"/>
    <w:rsid w:val="00736D81"/>
    <w:rsid w:val="00742C3A"/>
    <w:rsid w:val="007501B4"/>
    <w:rsid w:val="007532FB"/>
    <w:rsid w:val="007549CB"/>
    <w:rsid w:val="0075598A"/>
    <w:rsid w:val="00755A69"/>
    <w:rsid w:val="00760473"/>
    <w:rsid w:val="00762225"/>
    <w:rsid w:val="007638CC"/>
    <w:rsid w:val="00771AAC"/>
    <w:rsid w:val="007766C1"/>
    <w:rsid w:val="007805ED"/>
    <w:rsid w:val="0078495A"/>
    <w:rsid w:val="0078760C"/>
    <w:rsid w:val="00791E93"/>
    <w:rsid w:val="0079263D"/>
    <w:rsid w:val="00795438"/>
    <w:rsid w:val="007A2AEF"/>
    <w:rsid w:val="007A5594"/>
    <w:rsid w:val="007A7055"/>
    <w:rsid w:val="007B1FCE"/>
    <w:rsid w:val="007B59D4"/>
    <w:rsid w:val="007C0776"/>
    <w:rsid w:val="007C17DE"/>
    <w:rsid w:val="007C2243"/>
    <w:rsid w:val="007C4839"/>
    <w:rsid w:val="007D0162"/>
    <w:rsid w:val="007D3655"/>
    <w:rsid w:val="007D3708"/>
    <w:rsid w:val="007D43BC"/>
    <w:rsid w:val="007E00F8"/>
    <w:rsid w:val="007E0586"/>
    <w:rsid w:val="007E1C27"/>
    <w:rsid w:val="007E2C69"/>
    <w:rsid w:val="007E410E"/>
    <w:rsid w:val="007E6A56"/>
    <w:rsid w:val="007F32EB"/>
    <w:rsid w:val="007F3695"/>
    <w:rsid w:val="0081412E"/>
    <w:rsid w:val="008166B1"/>
    <w:rsid w:val="00821372"/>
    <w:rsid w:val="008214DA"/>
    <w:rsid w:val="00825CC8"/>
    <w:rsid w:val="00826DA5"/>
    <w:rsid w:val="00827CA3"/>
    <w:rsid w:val="00831D50"/>
    <w:rsid w:val="008364CF"/>
    <w:rsid w:val="00843FFD"/>
    <w:rsid w:val="00845F2A"/>
    <w:rsid w:val="00853E25"/>
    <w:rsid w:val="008550FC"/>
    <w:rsid w:val="008647A5"/>
    <w:rsid w:val="00873FA4"/>
    <w:rsid w:val="00876746"/>
    <w:rsid w:val="008811DD"/>
    <w:rsid w:val="00883561"/>
    <w:rsid w:val="00885986"/>
    <w:rsid w:val="00894F22"/>
    <w:rsid w:val="008A0055"/>
    <w:rsid w:val="008A18CD"/>
    <w:rsid w:val="008A332A"/>
    <w:rsid w:val="008A4F71"/>
    <w:rsid w:val="008A66CB"/>
    <w:rsid w:val="008B29A0"/>
    <w:rsid w:val="008B30C6"/>
    <w:rsid w:val="008B41B5"/>
    <w:rsid w:val="008C4F96"/>
    <w:rsid w:val="008C552D"/>
    <w:rsid w:val="008C7396"/>
    <w:rsid w:val="008C7B47"/>
    <w:rsid w:val="008D12B4"/>
    <w:rsid w:val="008D2B77"/>
    <w:rsid w:val="008D69B4"/>
    <w:rsid w:val="008E0E25"/>
    <w:rsid w:val="008E3EC0"/>
    <w:rsid w:val="008F0B38"/>
    <w:rsid w:val="008F2497"/>
    <w:rsid w:val="008F4063"/>
    <w:rsid w:val="008F4E6E"/>
    <w:rsid w:val="009008F4"/>
    <w:rsid w:val="0091236B"/>
    <w:rsid w:val="00913A59"/>
    <w:rsid w:val="009163F8"/>
    <w:rsid w:val="00917D27"/>
    <w:rsid w:val="0092241C"/>
    <w:rsid w:val="00926755"/>
    <w:rsid w:val="00931FEB"/>
    <w:rsid w:val="009329D6"/>
    <w:rsid w:val="00944D4C"/>
    <w:rsid w:val="009475F5"/>
    <w:rsid w:val="00950073"/>
    <w:rsid w:val="00950F11"/>
    <w:rsid w:val="0095362F"/>
    <w:rsid w:val="00956541"/>
    <w:rsid w:val="009567A9"/>
    <w:rsid w:val="00957999"/>
    <w:rsid w:val="00963A2B"/>
    <w:rsid w:val="00970CD8"/>
    <w:rsid w:val="00972716"/>
    <w:rsid w:val="009746D2"/>
    <w:rsid w:val="00975B37"/>
    <w:rsid w:val="0097789D"/>
    <w:rsid w:val="00981BB2"/>
    <w:rsid w:val="00985B17"/>
    <w:rsid w:val="009912AE"/>
    <w:rsid w:val="00992768"/>
    <w:rsid w:val="00993F32"/>
    <w:rsid w:val="0099445B"/>
    <w:rsid w:val="00995CE9"/>
    <w:rsid w:val="009B411B"/>
    <w:rsid w:val="009B41D0"/>
    <w:rsid w:val="009C2C43"/>
    <w:rsid w:val="009C6DDE"/>
    <w:rsid w:val="009D1748"/>
    <w:rsid w:val="009D2C3E"/>
    <w:rsid w:val="009D4547"/>
    <w:rsid w:val="009E29EE"/>
    <w:rsid w:val="009F17D6"/>
    <w:rsid w:val="009F1DFA"/>
    <w:rsid w:val="009F2F3A"/>
    <w:rsid w:val="009F3632"/>
    <w:rsid w:val="00A01AA6"/>
    <w:rsid w:val="00A156E8"/>
    <w:rsid w:val="00A15967"/>
    <w:rsid w:val="00A20415"/>
    <w:rsid w:val="00A260FA"/>
    <w:rsid w:val="00A303D7"/>
    <w:rsid w:val="00A32026"/>
    <w:rsid w:val="00A32548"/>
    <w:rsid w:val="00A33AB5"/>
    <w:rsid w:val="00A33FCC"/>
    <w:rsid w:val="00A35272"/>
    <w:rsid w:val="00A358F6"/>
    <w:rsid w:val="00A365A2"/>
    <w:rsid w:val="00A3700C"/>
    <w:rsid w:val="00A40168"/>
    <w:rsid w:val="00A4045F"/>
    <w:rsid w:val="00A46C4A"/>
    <w:rsid w:val="00A5008F"/>
    <w:rsid w:val="00A6041E"/>
    <w:rsid w:val="00A646E0"/>
    <w:rsid w:val="00A664B4"/>
    <w:rsid w:val="00A716F4"/>
    <w:rsid w:val="00A731D0"/>
    <w:rsid w:val="00A7603B"/>
    <w:rsid w:val="00A76162"/>
    <w:rsid w:val="00A86DB6"/>
    <w:rsid w:val="00A86F72"/>
    <w:rsid w:val="00AA2834"/>
    <w:rsid w:val="00AA4A71"/>
    <w:rsid w:val="00AB1F21"/>
    <w:rsid w:val="00AB3CEC"/>
    <w:rsid w:val="00AB5968"/>
    <w:rsid w:val="00AB5C8A"/>
    <w:rsid w:val="00AB72A7"/>
    <w:rsid w:val="00AC1ADF"/>
    <w:rsid w:val="00AC75E7"/>
    <w:rsid w:val="00AE2486"/>
    <w:rsid w:val="00AE4A9F"/>
    <w:rsid w:val="00AE79F2"/>
    <w:rsid w:val="00AE7E43"/>
    <w:rsid w:val="00AF1417"/>
    <w:rsid w:val="00AF1931"/>
    <w:rsid w:val="00AF1E10"/>
    <w:rsid w:val="00AF295A"/>
    <w:rsid w:val="00AF33AE"/>
    <w:rsid w:val="00AF442B"/>
    <w:rsid w:val="00AF7066"/>
    <w:rsid w:val="00B002A1"/>
    <w:rsid w:val="00B02282"/>
    <w:rsid w:val="00B04B49"/>
    <w:rsid w:val="00B1063B"/>
    <w:rsid w:val="00B10B4B"/>
    <w:rsid w:val="00B11308"/>
    <w:rsid w:val="00B13928"/>
    <w:rsid w:val="00B15B67"/>
    <w:rsid w:val="00B17229"/>
    <w:rsid w:val="00B2148F"/>
    <w:rsid w:val="00B22868"/>
    <w:rsid w:val="00B24DA2"/>
    <w:rsid w:val="00B268B7"/>
    <w:rsid w:val="00B277DD"/>
    <w:rsid w:val="00B31371"/>
    <w:rsid w:val="00B33056"/>
    <w:rsid w:val="00B345EF"/>
    <w:rsid w:val="00B35096"/>
    <w:rsid w:val="00B41853"/>
    <w:rsid w:val="00B44E52"/>
    <w:rsid w:val="00B465C2"/>
    <w:rsid w:val="00B5175B"/>
    <w:rsid w:val="00B52193"/>
    <w:rsid w:val="00B523AD"/>
    <w:rsid w:val="00B5424A"/>
    <w:rsid w:val="00B54725"/>
    <w:rsid w:val="00B56C57"/>
    <w:rsid w:val="00B56D43"/>
    <w:rsid w:val="00B63C73"/>
    <w:rsid w:val="00B650E9"/>
    <w:rsid w:val="00B70108"/>
    <w:rsid w:val="00B742D0"/>
    <w:rsid w:val="00B74489"/>
    <w:rsid w:val="00B75E26"/>
    <w:rsid w:val="00B85804"/>
    <w:rsid w:val="00BA0B4A"/>
    <w:rsid w:val="00BA2A14"/>
    <w:rsid w:val="00BA3DD7"/>
    <w:rsid w:val="00BA5A9C"/>
    <w:rsid w:val="00BA5C06"/>
    <w:rsid w:val="00BA6C72"/>
    <w:rsid w:val="00BB0E5D"/>
    <w:rsid w:val="00BB1678"/>
    <w:rsid w:val="00BB2E84"/>
    <w:rsid w:val="00BB4113"/>
    <w:rsid w:val="00BB4816"/>
    <w:rsid w:val="00BC3660"/>
    <w:rsid w:val="00BD14EC"/>
    <w:rsid w:val="00BD4CAC"/>
    <w:rsid w:val="00BE0948"/>
    <w:rsid w:val="00BE1C51"/>
    <w:rsid w:val="00BE49C1"/>
    <w:rsid w:val="00BE6B58"/>
    <w:rsid w:val="00BE7A03"/>
    <w:rsid w:val="00BE7D97"/>
    <w:rsid w:val="00BF4AFC"/>
    <w:rsid w:val="00BF5597"/>
    <w:rsid w:val="00BF61D4"/>
    <w:rsid w:val="00C030C7"/>
    <w:rsid w:val="00C04262"/>
    <w:rsid w:val="00C050F1"/>
    <w:rsid w:val="00C12F33"/>
    <w:rsid w:val="00C1422A"/>
    <w:rsid w:val="00C143F7"/>
    <w:rsid w:val="00C15230"/>
    <w:rsid w:val="00C24971"/>
    <w:rsid w:val="00C24A6B"/>
    <w:rsid w:val="00C267D7"/>
    <w:rsid w:val="00C3210D"/>
    <w:rsid w:val="00C331A1"/>
    <w:rsid w:val="00C35DD9"/>
    <w:rsid w:val="00C40AFC"/>
    <w:rsid w:val="00C457F3"/>
    <w:rsid w:val="00C4750B"/>
    <w:rsid w:val="00C50AEC"/>
    <w:rsid w:val="00C53F9B"/>
    <w:rsid w:val="00C5487F"/>
    <w:rsid w:val="00C7274D"/>
    <w:rsid w:val="00C74C04"/>
    <w:rsid w:val="00C75E4A"/>
    <w:rsid w:val="00C81521"/>
    <w:rsid w:val="00C81AC3"/>
    <w:rsid w:val="00C854F4"/>
    <w:rsid w:val="00C86277"/>
    <w:rsid w:val="00C922C2"/>
    <w:rsid w:val="00C929B0"/>
    <w:rsid w:val="00C96CD5"/>
    <w:rsid w:val="00C96EED"/>
    <w:rsid w:val="00C97286"/>
    <w:rsid w:val="00CA381B"/>
    <w:rsid w:val="00CA65CC"/>
    <w:rsid w:val="00CB3079"/>
    <w:rsid w:val="00CB4C36"/>
    <w:rsid w:val="00CB4CF3"/>
    <w:rsid w:val="00CC1B6B"/>
    <w:rsid w:val="00CC3A11"/>
    <w:rsid w:val="00CC3ADF"/>
    <w:rsid w:val="00CC68A7"/>
    <w:rsid w:val="00CC6F5D"/>
    <w:rsid w:val="00CC7F91"/>
    <w:rsid w:val="00CD0EB0"/>
    <w:rsid w:val="00CD2077"/>
    <w:rsid w:val="00CE0EAF"/>
    <w:rsid w:val="00CE6801"/>
    <w:rsid w:val="00CE7895"/>
    <w:rsid w:val="00CF03A0"/>
    <w:rsid w:val="00CF064F"/>
    <w:rsid w:val="00CF3FB4"/>
    <w:rsid w:val="00D01D51"/>
    <w:rsid w:val="00D036A0"/>
    <w:rsid w:val="00D05850"/>
    <w:rsid w:val="00D05917"/>
    <w:rsid w:val="00D05F4F"/>
    <w:rsid w:val="00D064F0"/>
    <w:rsid w:val="00D114A7"/>
    <w:rsid w:val="00D12686"/>
    <w:rsid w:val="00D20C67"/>
    <w:rsid w:val="00D22810"/>
    <w:rsid w:val="00D231D7"/>
    <w:rsid w:val="00D24C8C"/>
    <w:rsid w:val="00D302AD"/>
    <w:rsid w:val="00D30EF4"/>
    <w:rsid w:val="00D34110"/>
    <w:rsid w:val="00D40A36"/>
    <w:rsid w:val="00D4508F"/>
    <w:rsid w:val="00D45F94"/>
    <w:rsid w:val="00D46C68"/>
    <w:rsid w:val="00D54248"/>
    <w:rsid w:val="00D61309"/>
    <w:rsid w:val="00D71260"/>
    <w:rsid w:val="00D71487"/>
    <w:rsid w:val="00D76A4E"/>
    <w:rsid w:val="00D80AC4"/>
    <w:rsid w:val="00D80E95"/>
    <w:rsid w:val="00D8366F"/>
    <w:rsid w:val="00D84D1E"/>
    <w:rsid w:val="00D90AD5"/>
    <w:rsid w:val="00D925E7"/>
    <w:rsid w:val="00D927E6"/>
    <w:rsid w:val="00DA4E90"/>
    <w:rsid w:val="00DA4FE6"/>
    <w:rsid w:val="00DA58F3"/>
    <w:rsid w:val="00DB0CE8"/>
    <w:rsid w:val="00DB3BEE"/>
    <w:rsid w:val="00DB4707"/>
    <w:rsid w:val="00DB6651"/>
    <w:rsid w:val="00DC1B0C"/>
    <w:rsid w:val="00DC3193"/>
    <w:rsid w:val="00DC4465"/>
    <w:rsid w:val="00DC48A6"/>
    <w:rsid w:val="00DC5295"/>
    <w:rsid w:val="00DD0D26"/>
    <w:rsid w:val="00DD0EDB"/>
    <w:rsid w:val="00DD3D70"/>
    <w:rsid w:val="00DE01CE"/>
    <w:rsid w:val="00DE76C4"/>
    <w:rsid w:val="00DF0268"/>
    <w:rsid w:val="00DF2DB5"/>
    <w:rsid w:val="00E0192A"/>
    <w:rsid w:val="00E06E31"/>
    <w:rsid w:val="00E11390"/>
    <w:rsid w:val="00E147C1"/>
    <w:rsid w:val="00E167EF"/>
    <w:rsid w:val="00E201DE"/>
    <w:rsid w:val="00E354AC"/>
    <w:rsid w:val="00E3684A"/>
    <w:rsid w:val="00E40C55"/>
    <w:rsid w:val="00E42F48"/>
    <w:rsid w:val="00E43705"/>
    <w:rsid w:val="00E43C0B"/>
    <w:rsid w:val="00E44524"/>
    <w:rsid w:val="00E45CAE"/>
    <w:rsid w:val="00E53262"/>
    <w:rsid w:val="00E536D1"/>
    <w:rsid w:val="00E555F1"/>
    <w:rsid w:val="00E56DA7"/>
    <w:rsid w:val="00E57A0A"/>
    <w:rsid w:val="00E57DC8"/>
    <w:rsid w:val="00E61F74"/>
    <w:rsid w:val="00E62380"/>
    <w:rsid w:val="00E62CF7"/>
    <w:rsid w:val="00E62EE8"/>
    <w:rsid w:val="00E73A7D"/>
    <w:rsid w:val="00E763E4"/>
    <w:rsid w:val="00E8031F"/>
    <w:rsid w:val="00E83E0C"/>
    <w:rsid w:val="00E86A93"/>
    <w:rsid w:val="00E86F4A"/>
    <w:rsid w:val="00E87DA8"/>
    <w:rsid w:val="00E90EB3"/>
    <w:rsid w:val="00EA0F6D"/>
    <w:rsid w:val="00EA226D"/>
    <w:rsid w:val="00EA2C59"/>
    <w:rsid w:val="00EA2DB8"/>
    <w:rsid w:val="00EA49A7"/>
    <w:rsid w:val="00EA56A1"/>
    <w:rsid w:val="00EA659C"/>
    <w:rsid w:val="00EB17F3"/>
    <w:rsid w:val="00EB2866"/>
    <w:rsid w:val="00EB4511"/>
    <w:rsid w:val="00EC5DBE"/>
    <w:rsid w:val="00EC7B7C"/>
    <w:rsid w:val="00ED3D6E"/>
    <w:rsid w:val="00ED46AF"/>
    <w:rsid w:val="00EF2322"/>
    <w:rsid w:val="00EF24B6"/>
    <w:rsid w:val="00EF3ED1"/>
    <w:rsid w:val="00EF4427"/>
    <w:rsid w:val="00EF4BCB"/>
    <w:rsid w:val="00EF4D81"/>
    <w:rsid w:val="00EF5E4F"/>
    <w:rsid w:val="00F04A5B"/>
    <w:rsid w:val="00F05407"/>
    <w:rsid w:val="00F1274E"/>
    <w:rsid w:val="00F15611"/>
    <w:rsid w:val="00F164E4"/>
    <w:rsid w:val="00F22464"/>
    <w:rsid w:val="00F22954"/>
    <w:rsid w:val="00F244C6"/>
    <w:rsid w:val="00F2671F"/>
    <w:rsid w:val="00F27DE2"/>
    <w:rsid w:val="00F3184F"/>
    <w:rsid w:val="00F40290"/>
    <w:rsid w:val="00F442F2"/>
    <w:rsid w:val="00F506BA"/>
    <w:rsid w:val="00F50753"/>
    <w:rsid w:val="00F510A7"/>
    <w:rsid w:val="00F51A92"/>
    <w:rsid w:val="00F53DDE"/>
    <w:rsid w:val="00F54AF9"/>
    <w:rsid w:val="00F5719E"/>
    <w:rsid w:val="00F571E2"/>
    <w:rsid w:val="00F6174C"/>
    <w:rsid w:val="00F61D2A"/>
    <w:rsid w:val="00F637F1"/>
    <w:rsid w:val="00F7081A"/>
    <w:rsid w:val="00F71AB5"/>
    <w:rsid w:val="00F72A78"/>
    <w:rsid w:val="00F738EF"/>
    <w:rsid w:val="00F7403B"/>
    <w:rsid w:val="00F81FF3"/>
    <w:rsid w:val="00F825ED"/>
    <w:rsid w:val="00F84CAB"/>
    <w:rsid w:val="00F9215F"/>
    <w:rsid w:val="00F92726"/>
    <w:rsid w:val="00F93BA3"/>
    <w:rsid w:val="00F95A1F"/>
    <w:rsid w:val="00F962B5"/>
    <w:rsid w:val="00F96C85"/>
    <w:rsid w:val="00F96EB3"/>
    <w:rsid w:val="00FA3598"/>
    <w:rsid w:val="00FB2663"/>
    <w:rsid w:val="00FB6495"/>
    <w:rsid w:val="00FB79F6"/>
    <w:rsid w:val="00FC52A3"/>
    <w:rsid w:val="00FC5FD3"/>
    <w:rsid w:val="00FC7579"/>
    <w:rsid w:val="00FD0653"/>
    <w:rsid w:val="00FD3E73"/>
    <w:rsid w:val="00FD50DF"/>
    <w:rsid w:val="00FE0C73"/>
    <w:rsid w:val="00FE0E61"/>
    <w:rsid w:val="00FE2CE6"/>
    <w:rsid w:val="00FE334E"/>
    <w:rsid w:val="00FE4DBA"/>
    <w:rsid w:val="00FE6447"/>
    <w:rsid w:val="00FF12C5"/>
    <w:rsid w:val="00FF3320"/>
    <w:rsid w:val="00FF6010"/>
    <w:rsid w:val="021EBD3C"/>
    <w:rsid w:val="0509DFE5"/>
    <w:rsid w:val="0CA553F3"/>
    <w:rsid w:val="106F2288"/>
    <w:rsid w:val="11506AEC"/>
    <w:rsid w:val="12D67BC1"/>
    <w:rsid w:val="144C7E34"/>
    <w:rsid w:val="161D5F1C"/>
    <w:rsid w:val="1BE9A353"/>
    <w:rsid w:val="1D6DEECE"/>
    <w:rsid w:val="1E4ECE40"/>
    <w:rsid w:val="1F88B739"/>
    <w:rsid w:val="24486C05"/>
    <w:rsid w:val="25E43B08"/>
    <w:rsid w:val="28620490"/>
    <w:rsid w:val="2B27AD8C"/>
    <w:rsid w:val="313BAD60"/>
    <w:rsid w:val="35EDA618"/>
    <w:rsid w:val="36BCD457"/>
    <w:rsid w:val="36F621A9"/>
    <w:rsid w:val="3919D70A"/>
    <w:rsid w:val="3AC72535"/>
    <w:rsid w:val="3AC76C6C"/>
    <w:rsid w:val="3C493056"/>
    <w:rsid w:val="3DAACF04"/>
    <w:rsid w:val="3FD7E249"/>
    <w:rsid w:val="404A914C"/>
    <w:rsid w:val="41114136"/>
    <w:rsid w:val="470BD2A0"/>
    <w:rsid w:val="48413522"/>
    <w:rsid w:val="485C4646"/>
    <w:rsid w:val="4924FEF9"/>
    <w:rsid w:val="49F509D5"/>
    <w:rsid w:val="4C57E1FB"/>
    <w:rsid w:val="4CAC318B"/>
    <w:rsid w:val="4DB5E5E4"/>
    <w:rsid w:val="4F42C352"/>
    <w:rsid w:val="507B078B"/>
    <w:rsid w:val="513758D9"/>
    <w:rsid w:val="51D1BAD6"/>
    <w:rsid w:val="523A463D"/>
    <w:rsid w:val="528A4368"/>
    <w:rsid w:val="52D221AA"/>
    <w:rsid w:val="5404B16C"/>
    <w:rsid w:val="555EF44B"/>
    <w:rsid w:val="5981942A"/>
    <w:rsid w:val="5AB80CF0"/>
    <w:rsid w:val="5BC88CB8"/>
    <w:rsid w:val="5BCF051C"/>
    <w:rsid w:val="5E6D41F3"/>
    <w:rsid w:val="5F2A2DFC"/>
    <w:rsid w:val="61F1F0C2"/>
    <w:rsid w:val="6685FB5C"/>
    <w:rsid w:val="6694C3B8"/>
    <w:rsid w:val="68B9910E"/>
    <w:rsid w:val="6993C5B9"/>
    <w:rsid w:val="6BEE5AC3"/>
    <w:rsid w:val="6D985FB7"/>
    <w:rsid w:val="6F92F2CB"/>
    <w:rsid w:val="70329F1E"/>
    <w:rsid w:val="7407C3C0"/>
    <w:rsid w:val="74D84B47"/>
    <w:rsid w:val="758DD072"/>
    <w:rsid w:val="75CD41D7"/>
    <w:rsid w:val="783959FB"/>
    <w:rsid w:val="79469D0B"/>
    <w:rsid w:val="7BA66B17"/>
    <w:rsid w:val="7DA33884"/>
    <w:rsid w:val="7E856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A73504"/>
  <w15:chartTrackingRefBased/>
  <w15:docId w15:val="{EAD6EA3C-7750-4D14-B849-24BD033DE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C7B4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596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263D"/>
    <w:pPr>
      <w:spacing w:after="0" w:line="240" w:lineRule="auto"/>
    </w:pPr>
    <w:tblPr/>
  </w:style>
  <w:style w:type="character" w:styleId="Hyperlink">
    <w:name w:val="Hyperlink"/>
    <w:basedOn w:val="DefaultParagraphFont"/>
    <w:uiPriority w:val="99"/>
    <w:unhideWhenUsed/>
    <w:rsid w:val="00F2295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295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F7066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527091"/>
    <w:pPr>
      <w:widowControl w:val="0"/>
      <w:spacing w:after="0" w:line="240" w:lineRule="auto"/>
      <w:ind w:left="1960" w:hanging="360"/>
    </w:pPr>
    <w:rPr>
      <w:rFonts w:ascii="Calibri" w:eastAsia="Calibri" w:hAnsi="Calibri"/>
    </w:rPr>
  </w:style>
  <w:style w:type="character" w:customStyle="1" w:styleId="BodyTextChar">
    <w:name w:val="Body Text Char"/>
    <w:basedOn w:val="DefaultParagraphFont"/>
    <w:link w:val="BodyText"/>
    <w:uiPriority w:val="1"/>
    <w:rsid w:val="00527091"/>
    <w:rPr>
      <w:rFonts w:ascii="Calibri" w:eastAsia="Calibri" w:hAnsi="Calibri"/>
    </w:rPr>
  </w:style>
  <w:style w:type="character" w:styleId="CommentReference">
    <w:name w:val="annotation reference"/>
    <w:basedOn w:val="DefaultParagraphFont"/>
    <w:uiPriority w:val="99"/>
    <w:semiHidden/>
    <w:unhideWhenUsed/>
    <w:rsid w:val="004150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150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1509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50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509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50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09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F2F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2F90"/>
  </w:style>
  <w:style w:type="paragraph" w:styleId="Footer">
    <w:name w:val="footer"/>
    <w:basedOn w:val="Normal"/>
    <w:link w:val="FooterChar"/>
    <w:uiPriority w:val="99"/>
    <w:unhideWhenUsed/>
    <w:rsid w:val="006F2F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2F90"/>
  </w:style>
  <w:style w:type="character" w:styleId="PlaceholderText">
    <w:name w:val="Placeholder Text"/>
    <w:basedOn w:val="DefaultParagraphFont"/>
    <w:uiPriority w:val="99"/>
    <w:semiHidden/>
    <w:rsid w:val="005570A6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8C7B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Revision">
    <w:name w:val="Revision"/>
    <w:hidden/>
    <w:uiPriority w:val="99"/>
    <w:semiHidden/>
    <w:rsid w:val="009D2C3E"/>
    <w:pPr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A1596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C35E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36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1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7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77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45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1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22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microsoft.com/office/2020/10/relationships/intelligence" Target="intelligence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azurelocalboost@microsoft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-megankidd\Desktop\Intel%20Microsoft%20SDP%20Request%20Form%20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C7C8852DBA14145A13A07A8000629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07E42A-131F-49DD-9C35-A01A6BE82E68}"/>
      </w:docPartPr>
      <w:docPartBody>
        <w:p w:rsidR="00810D7D" w:rsidRDefault="00985B17" w:rsidP="00985B17">
          <w:pPr>
            <w:pStyle w:val="8C7C8852DBA14145A13A07A80006293E"/>
          </w:pPr>
          <w:bookmarkStart w:id="0" w:name="Check1"/>
          <w:bookmarkStart w:id="1" w:name="Check1"/>
          <w:bookmarkEnd w:id="0"/>
          <w:bookmarkEnd w:id="1"/>
          <w:r w:rsidRPr="00516DDE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66F"/>
    <w:rsid w:val="00050B46"/>
    <w:rsid w:val="00073081"/>
    <w:rsid w:val="000C3A9C"/>
    <w:rsid w:val="000D68AD"/>
    <w:rsid w:val="000E55ED"/>
    <w:rsid w:val="00117E7F"/>
    <w:rsid w:val="00142900"/>
    <w:rsid w:val="00164736"/>
    <w:rsid w:val="001A015C"/>
    <w:rsid w:val="001A04BC"/>
    <w:rsid w:val="0020346E"/>
    <w:rsid w:val="00211ED4"/>
    <w:rsid w:val="00212642"/>
    <w:rsid w:val="002142DA"/>
    <w:rsid w:val="00220B9D"/>
    <w:rsid w:val="002233DC"/>
    <w:rsid w:val="00244A20"/>
    <w:rsid w:val="00263629"/>
    <w:rsid w:val="002902F4"/>
    <w:rsid w:val="002B4FB5"/>
    <w:rsid w:val="002C0ADF"/>
    <w:rsid w:val="002D5D9A"/>
    <w:rsid w:val="003001D3"/>
    <w:rsid w:val="003B224C"/>
    <w:rsid w:val="003D7990"/>
    <w:rsid w:val="00406A55"/>
    <w:rsid w:val="00411D35"/>
    <w:rsid w:val="00422D05"/>
    <w:rsid w:val="004247C6"/>
    <w:rsid w:val="004444FD"/>
    <w:rsid w:val="0048529D"/>
    <w:rsid w:val="004B2728"/>
    <w:rsid w:val="004E25AB"/>
    <w:rsid w:val="004F3D83"/>
    <w:rsid w:val="00511CAF"/>
    <w:rsid w:val="005162A2"/>
    <w:rsid w:val="00543920"/>
    <w:rsid w:val="005744DA"/>
    <w:rsid w:val="005A6559"/>
    <w:rsid w:val="005D798E"/>
    <w:rsid w:val="00627B7D"/>
    <w:rsid w:val="006371C8"/>
    <w:rsid w:val="0067609B"/>
    <w:rsid w:val="006777BA"/>
    <w:rsid w:val="00686EE9"/>
    <w:rsid w:val="00697373"/>
    <w:rsid w:val="006A36F0"/>
    <w:rsid w:val="006A4A2D"/>
    <w:rsid w:val="00754C6F"/>
    <w:rsid w:val="007A386B"/>
    <w:rsid w:val="007F32EB"/>
    <w:rsid w:val="00810D7D"/>
    <w:rsid w:val="00843FFD"/>
    <w:rsid w:val="00863E4A"/>
    <w:rsid w:val="00876746"/>
    <w:rsid w:val="008A332A"/>
    <w:rsid w:val="008A505E"/>
    <w:rsid w:val="008E1712"/>
    <w:rsid w:val="008F2328"/>
    <w:rsid w:val="0094567E"/>
    <w:rsid w:val="00956E60"/>
    <w:rsid w:val="00957D0B"/>
    <w:rsid w:val="00985B17"/>
    <w:rsid w:val="009B19A8"/>
    <w:rsid w:val="00AB1F21"/>
    <w:rsid w:val="00AE58DF"/>
    <w:rsid w:val="00AE7E43"/>
    <w:rsid w:val="00AF295A"/>
    <w:rsid w:val="00B3463D"/>
    <w:rsid w:val="00B56D43"/>
    <w:rsid w:val="00B62E4F"/>
    <w:rsid w:val="00BB111F"/>
    <w:rsid w:val="00C40AFC"/>
    <w:rsid w:val="00C459D5"/>
    <w:rsid w:val="00C96CD5"/>
    <w:rsid w:val="00C97286"/>
    <w:rsid w:val="00CB6EBC"/>
    <w:rsid w:val="00D76AE6"/>
    <w:rsid w:val="00D76B3D"/>
    <w:rsid w:val="00D8366F"/>
    <w:rsid w:val="00DA1C3E"/>
    <w:rsid w:val="00DC4465"/>
    <w:rsid w:val="00DD3032"/>
    <w:rsid w:val="00DD6720"/>
    <w:rsid w:val="00E02513"/>
    <w:rsid w:val="00E755B9"/>
    <w:rsid w:val="00E935CE"/>
    <w:rsid w:val="00ED3D6E"/>
    <w:rsid w:val="00EE18DE"/>
    <w:rsid w:val="00F30BDE"/>
    <w:rsid w:val="00F4037D"/>
    <w:rsid w:val="00FB2663"/>
    <w:rsid w:val="00FC52A3"/>
    <w:rsid w:val="00FF5201"/>
    <w:rsid w:val="00FF6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A1C3E"/>
    <w:rPr>
      <w:color w:val="808080"/>
    </w:rPr>
  </w:style>
  <w:style w:type="paragraph" w:customStyle="1" w:styleId="8C7C8852DBA14145A13A07A80006293E">
    <w:name w:val="8C7C8852DBA14145A13A07A80006293E"/>
    <w:rsid w:val="00985B17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86306982-7ee6-424b-9992-39e40ec98d7c">
      <Terms xmlns="http://schemas.microsoft.com/office/infopath/2007/PartnerControls"/>
    </lcf76f155ced4ddcb4097134ff3c332f>
    <TaxCatchAll xmlns="09aa2dfc-9ab1-42b1-9332-7dff91b96af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FFA0C1A479B4397907192D343D42A" ma:contentTypeVersion="18" ma:contentTypeDescription="Create a new document." ma:contentTypeScope="" ma:versionID="cfaaeb4cdbb9b52581dd7587f1fcdd96">
  <xsd:schema xmlns:xsd="http://www.w3.org/2001/XMLSchema" xmlns:xs="http://www.w3.org/2001/XMLSchema" xmlns:p="http://schemas.microsoft.com/office/2006/metadata/properties" xmlns:ns1="http://schemas.microsoft.com/sharepoint/v3" xmlns:ns2="86306982-7ee6-424b-9992-39e40ec98d7c" xmlns:ns3="09aa2dfc-9ab1-42b1-9332-7dff91b96aff" targetNamespace="http://schemas.microsoft.com/office/2006/metadata/properties" ma:root="true" ma:fieldsID="1e32567921d7d8e4eae3b27b8bf907ba" ns1:_="" ns2:_="" ns3:_="">
    <xsd:import namespace="http://schemas.microsoft.com/sharepoint/v3"/>
    <xsd:import namespace="86306982-7ee6-424b-9992-39e40ec98d7c"/>
    <xsd:import namespace="09aa2dfc-9ab1-42b1-9332-7dff91b96aff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Doc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HasDigitalSignature" minOccurs="0"/>
                <xsd:element ref="ns2:DigitalSignatureProvi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306982-7ee6-424b-9992-39e40ec98d7c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ocTags" ma:index="15" nillable="true" ma:displayName="MediaServiceDocTags" ma:hidden="true" ma:internalName="MediaServiceDocTag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HasDigitalSignature" ma:index="24" nillable="true" ma:displayName="Signed electronically" ma:internalName="HasDigitalSignature" ma:readOnly="true">
      <xsd:simpleType>
        <xsd:restriction base="dms:Boolean"/>
      </xsd:simpleType>
    </xsd:element>
    <xsd:element name="DigitalSignatureProvider" ma:index="25" nillable="true" ma:displayName="Signature provider" ma:internalName="DigitalSignatureProvider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aa2dfc-9ab1-42b1-9332-7dff91b96af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a5226191-7bae-48bb-88d4-3e7e03e7936c}" ma:internalName="TaxCatchAll" ma:showField="CatchAllData" ma:web="09aa2dfc-9ab1-42b1-9332-7dff91b96a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3DEFF73-716F-4E51-8CCA-E40B3B7BBF4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6306982-7ee6-424b-9992-39e40ec98d7c"/>
    <ds:schemaRef ds:uri="09aa2dfc-9ab1-42b1-9332-7dff91b96aff"/>
  </ds:schemaRefs>
</ds:datastoreItem>
</file>

<file path=customXml/itemProps2.xml><?xml version="1.0" encoding="utf-8"?>
<ds:datastoreItem xmlns:ds="http://schemas.openxmlformats.org/officeDocument/2006/customXml" ds:itemID="{CABF7D1F-F8A0-45A3-9982-37477856CD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6306982-7ee6-424b-9992-39e40ec98d7c"/>
    <ds:schemaRef ds:uri="09aa2dfc-9ab1-42b1-9332-7dff91b96a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E2528E-1235-41A5-8D12-F1EDD0F8F70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61A31E9-DE99-4FD9-A443-B237179ED9E2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46c98d88-e344-4ed4-8496-4ed7712e255d}" enabled="0" method="" siteId="{46c98d88-e344-4ed4-8496-4ed7712e255d}" removed="1"/>
  <clbl:label id="{f42aa342-8706-4288-bd11-ebb85995028c}" enabled="1" method="Privileged" siteId="{72f988bf-86f1-41af-91ab-2d7cd011db4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Intel Microsoft SDP Request Form </Template>
  <TotalTime>0</TotalTime>
  <Pages>1</Pages>
  <Words>278</Words>
  <Characters>1588</Characters>
  <Application>Microsoft Office Word</Application>
  <DocSecurity>0</DocSecurity>
  <Lines>13</Lines>
  <Paragraphs>3</Paragraphs>
  <ScaleCrop>false</ScaleCrop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Kidd (PRIME 8 LLC)</dc:creator>
  <cp:keywords/>
  <dc:description/>
  <cp:lastModifiedBy>Dion Ubert</cp:lastModifiedBy>
  <cp:revision>2</cp:revision>
  <cp:lastPrinted>2025-02-04T04:09:00Z</cp:lastPrinted>
  <dcterms:created xsi:type="dcterms:W3CDTF">2025-10-31T21:55:00Z</dcterms:created>
  <dcterms:modified xsi:type="dcterms:W3CDTF">2025-10-31T21:55:00Z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8b588405-cb46-473a-b793-f98b44877764</vt:lpwstr>
  </property>
  <property fmtid="{D5CDD505-2E9C-101B-9397-08002B2CF9AE}" pid="3" name="CTP_TimeStamp">
    <vt:lpwstr>2020-04-13 19:02:51Z</vt:lpwstr>
  </property>
  <property fmtid="{D5CDD505-2E9C-101B-9397-08002B2CF9AE}" pid="4" name="CTP_BU">
    <vt:lpwstr>NA</vt:lpwstr>
  </property>
  <property fmtid="{D5CDD505-2E9C-101B-9397-08002B2CF9AE}" pid="5" name="CTP_IDSID">
    <vt:lpwstr>NA</vt:lpwstr>
  </property>
  <property fmtid="{D5CDD505-2E9C-101B-9397-08002B2CF9AE}" pid="6" name="CTP_WWID">
    <vt:lpwstr>NA</vt:lpwstr>
  </property>
  <property fmtid="{D5CDD505-2E9C-101B-9397-08002B2CF9AE}" pid="7" name="MSIP_Label_f42aa342-8706-4288-bd11-ebb85995028c_Enabled">
    <vt:lpwstr>True</vt:lpwstr>
  </property>
  <property fmtid="{D5CDD505-2E9C-101B-9397-08002B2CF9AE}" pid="8" name="MSIP_Label_f42aa342-8706-4288-bd11-ebb85995028c_SiteId">
    <vt:lpwstr>72f988bf-86f1-41af-91ab-2d7cd011db47</vt:lpwstr>
  </property>
  <property fmtid="{D5CDD505-2E9C-101B-9397-08002B2CF9AE}" pid="9" name="MSIP_Label_f42aa342-8706-4288-bd11-ebb85995028c_SetDate">
    <vt:lpwstr>2019-04-23T13:49:31.2420820Z</vt:lpwstr>
  </property>
  <property fmtid="{D5CDD505-2E9C-101B-9397-08002B2CF9AE}" pid="10" name="MSIP_Label_f42aa342-8706-4288-bd11-ebb85995028c_Name">
    <vt:lpwstr>General</vt:lpwstr>
  </property>
  <property fmtid="{D5CDD505-2E9C-101B-9397-08002B2CF9AE}" pid="11" name="MSIP_Label_f42aa342-8706-4288-bd11-ebb85995028c_ActionId">
    <vt:lpwstr>151dc01e-71fe-42d6-ad77-944a069baf3b</vt:lpwstr>
  </property>
  <property fmtid="{D5CDD505-2E9C-101B-9397-08002B2CF9AE}" pid="12" name="MSIP_Label_f42aa342-8706-4288-bd11-ebb85995028c_Extended_MSFT_Method">
    <vt:lpwstr>Automatic</vt:lpwstr>
  </property>
  <property fmtid="{D5CDD505-2E9C-101B-9397-08002B2CF9AE}" pid="13" name="Sensitivity">
    <vt:lpwstr>General</vt:lpwstr>
  </property>
  <property fmtid="{D5CDD505-2E9C-101B-9397-08002B2CF9AE}" pid="14" name="Offisync_ServerID">
    <vt:lpwstr>d001a694-7c66-4352-b53b-895ffdce369f</vt:lpwstr>
  </property>
  <property fmtid="{D5CDD505-2E9C-101B-9397-08002B2CF9AE}" pid="15" name="Offisync_ProviderInitializationData">
    <vt:lpwstr>https://soco.intel.com/</vt:lpwstr>
  </property>
  <property fmtid="{D5CDD505-2E9C-101B-9397-08002B2CF9AE}" pid="16" name="Offisync_UpdateToken">
    <vt:lpwstr>1</vt:lpwstr>
  </property>
  <property fmtid="{D5CDD505-2E9C-101B-9397-08002B2CF9AE}" pid="17" name="Jive_PrevVersionNumber">
    <vt:lpwstr>-1</vt:lpwstr>
  </property>
  <property fmtid="{D5CDD505-2E9C-101B-9397-08002B2CF9AE}" pid="18" name="Jive_LatestUserAccountName">
    <vt:lpwstr>mrfrick</vt:lpwstr>
  </property>
  <property fmtid="{D5CDD505-2E9C-101B-9397-08002B2CF9AE}" pid="19" name="Jive_LatestFileFullName">
    <vt:lpwstr>426c8bbc6e4ecddf2af89adfabcd9832</vt:lpwstr>
  </property>
  <property fmtid="{D5CDD505-2E9C-101B-9397-08002B2CF9AE}" pid="20" name="Jive_ModifiedButNotPublished">
    <vt:lpwstr>True</vt:lpwstr>
  </property>
  <property fmtid="{D5CDD505-2E9C-101B-9397-08002B2CF9AE}" pid="21" name="Offisync_UniqueId">
    <vt:lpwstr>2610815</vt:lpwstr>
  </property>
  <property fmtid="{D5CDD505-2E9C-101B-9397-08002B2CF9AE}" pid="22" name="CTPClassification">
    <vt:lpwstr>CTP_NT</vt:lpwstr>
  </property>
  <property fmtid="{D5CDD505-2E9C-101B-9397-08002B2CF9AE}" pid="23" name="ContentTypeId">
    <vt:lpwstr>0x010100DF9FFA0C1A479B4397907192D343D42A</vt:lpwstr>
  </property>
  <property fmtid="{D5CDD505-2E9C-101B-9397-08002B2CF9AE}" pid="24" name="MediaServiceImageTags">
    <vt:lpwstr/>
  </property>
  <property fmtid="{D5CDD505-2E9C-101B-9397-08002B2CF9AE}" pid="25" name="Size">
    <vt:r8>76598</vt:r8>
  </property>
  <property fmtid="{D5CDD505-2E9C-101B-9397-08002B2CF9AE}" pid="26" name="xd_ProgID">
    <vt:lpwstr/>
  </property>
  <property fmtid="{D5CDD505-2E9C-101B-9397-08002B2CF9AE}" pid="27" name="ComplianceAssetId">
    <vt:lpwstr/>
  </property>
  <property fmtid="{D5CDD505-2E9C-101B-9397-08002B2CF9AE}" pid="28" name="TemplateUrl">
    <vt:lpwstr/>
  </property>
  <property fmtid="{D5CDD505-2E9C-101B-9397-08002B2CF9AE}" pid="29" name="_ExtendedDescription">
    <vt:lpwstr/>
  </property>
  <property fmtid="{D5CDD505-2E9C-101B-9397-08002B2CF9AE}" pid="30" name="xd_Signature">
    <vt:bool>false</vt:bool>
  </property>
  <property fmtid="{D5CDD505-2E9C-101B-9397-08002B2CF9AE}" pid="31" name="SharedWithUsers">
    <vt:lpwstr>505;#Savi, Anna;#506;#Piccioni, Andrea;#507;#Linares, Eva;#408;#Osiecki, Maciej</vt:lpwstr>
  </property>
  <property fmtid="{D5CDD505-2E9C-101B-9397-08002B2CF9AE}" pid="32" name="TriggerFlowInfo">
    <vt:lpwstr/>
  </property>
  <property fmtid="{D5CDD505-2E9C-101B-9397-08002B2CF9AE}" pid="33" name="docLang">
    <vt:lpwstr>en</vt:lpwstr>
  </property>
</Properties>
</file>