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630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3600"/>
      </w:tblGrid>
      <w:tr w:rsidR="31DF0DCE" w14:paraId="0F740C8E" w14:textId="77777777" w:rsidTr="3AFC38F0">
        <w:trPr>
          <w:trHeight w:val="300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8AE07F" w14:textId="1CA8C53F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Partner name </w:t>
            </w:r>
          </w:p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81351D" w14:textId="07C2F7EE" w:rsidR="31DF0DCE" w:rsidRDefault="31DF0DCE" w:rsidP="31DF0DC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31DF0DCE" w14:paraId="63A06F16" w14:textId="77777777" w:rsidTr="3AFC38F0">
        <w:trPr>
          <w:trHeight w:val="300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6BC091" w14:textId="4A045880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Microsoft partner number</w:t>
            </w:r>
          </w:p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0D0047A" w14:textId="568FA4F8" w:rsidR="31DF0DCE" w:rsidRDefault="31DF0DCE" w:rsidP="31DF0DCE">
            <w:r w:rsidRPr="31DF0DCE">
              <w:rPr>
                <w:rFonts w:ascii="Calibri" w:eastAsia="Calibri" w:hAnsi="Calibri" w:cs="Calibri"/>
                <w:sz w:val="21"/>
                <w:szCs w:val="21"/>
              </w:rPr>
              <w:t xml:space="preserve"> </w:t>
            </w:r>
          </w:p>
        </w:tc>
      </w:tr>
      <w:tr w:rsidR="31DF0DCE" w14:paraId="620E161D" w14:textId="77777777" w:rsidTr="3AFC38F0">
        <w:trPr>
          <w:trHeight w:val="300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744C5A" w14:textId="053F53E4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Partner contact first name</w:t>
            </w:r>
          </w:p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BC873A" w14:textId="203C4C0C" w:rsidR="31DF0DCE" w:rsidRDefault="31DF0DCE" w:rsidP="31DF0DC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31DF0DCE" w14:paraId="2DFD9859" w14:textId="77777777" w:rsidTr="3AFC38F0">
        <w:trPr>
          <w:trHeight w:val="300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14D40C" w14:textId="47A904F2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Partner </w:t>
            </w:r>
            <w:bookmarkStart w:id="0" w:name="_Int_MDTqdUEt"/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contact</w:t>
            </w:r>
            <w:bookmarkEnd w:id="0"/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last name</w:t>
            </w:r>
          </w:p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AAD874" w14:textId="1F6950B9" w:rsidR="31DF0DCE" w:rsidRDefault="31DF0DCE" w:rsidP="31DF0DC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31DF0DCE" w14:paraId="52BC953A" w14:textId="77777777" w:rsidTr="3AFC38F0">
        <w:trPr>
          <w:trHeight w:val="300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BB56E2C" w14:textId="14F99CED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Partner contact email</w:t>
            </w:r>
          </w:p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9AC90A" w14:textId="140157EA" w:rsidR="31DF0DCE" w:rsidRDefault="31DF0DCE" w:rsidP="31DF0DCE">
            <w:r w:rsidRPr="31DF0DC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31DF0DCE" w14:paraId="5AA0BF60" w14:textId="77777777" w:rsidTr="3AFC38F0">
        <w:trPr>
          <w:trHeight w:val="300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06B319" w14:textId="29656DEB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Customer company name </w:t>
            </w:r>
          </w:p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B8147D" w14:textId="24660788" w:rsidR="31DF0DCE" w:rsidRDefault="31DF0DCE" w:rsidP="31DF0DC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31DF0DCE" w14:paraId="1A8AAA2D" w14:textId="77777777" w:rsidTr="3AFC38F0">
        <w:trPr>
          <w:trHeight w:val="300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10A2E4" w14:textId="5895792F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Customer contact first name + last name</w:t>
            </w:r>
          </w:p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F741CD" w14:textId="43A7891C" w:rsidR="31DF0DCE" w:rsidRDefault="31DF0DCE" w:rsidP="31DF0DC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31DF0DCE" w14:paraId="3406CCE8" w14:textId="77777777" w:rsidTr="3AFC38F0">
        <w:trPr>
          <w:trHeight w:val="300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EB4CAF" w14:textId="0AF2B173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Customer contact email</w:t>
            </w:r>
          </w:p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D5D304C" w14:textId="2DB94EF1" w:rsidR="31DF0DCE" w:rsidRDefault="31DF0DCE" w:rsidP="31DF0DCE">
            <w:r w:rsidRPr="31DF0DC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31DF0DCE" w14:paraId="1CD6CA65" w14:textId="77777777" w:rsidTr="3AFC38F0">
        <w:trPr>
          <w:trHeight w:val="300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2578CF" w14:textId="4BB137AF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Country of customer HQ</w:t>
            </w:r>
          </w:p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571F57" w14:textId="07A9DD6D" w:rsidR="31DF0DCE" w:rsidRDefault="31DF0DCE" w:rsidP="31DF0DCE">
            <w:r w:rsidRPr="31DF0DC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31DF0DCE" w14:paraId="2B221108" w14:textId="77777777" w:rsidTr="3AFC38F0">
        <w:trPr>
          <w:trHeight w:val="300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54BF5C" w14:textId="14A711DA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Customer industry</w:t>
            </w:r>
          </w:p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A407663" w14:textId="300A7DE3" w:rsidR="31DF0DCE" w:rsidRDefault="31DF0DCE" w:rsidP="31DF0DCE">
            <w:r w:rsidRPr="31DF0DC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31DF0DCE" w14:paraId="16DDBE43" w14:textId="77777777" w:rsidTr="3AFC38F0">
        <w:trPr>
          <w:trHeight w:val="300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FE208F" w14:textId="657AACF6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TPID </w:t>
            </w:r>
            <w:r w:rsidRPr="31DF0DCE">
              <w:rPr>
                <w:rFonts w:ascii="Calibri" w:eastAsia="Calibri" w:hAnsi="Calibri" w:cs="Calibri"/>
                <w:sz w:val="20"/>
                <w:szCs w:val="20"/>
              </w:rPr>
              <w:t>(Microsoft may help, as needed)</w:t>
            </w:r>
          </w:p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6A792D" w14:textId="45B8DB7C" w:rsidR="31DF0DCE" w:rsidRDefault="31DF0DCE" w:rsidP="31DF0DCE">
            <w:r w:rsidRPr="31DF0DC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31DF0DCE" w14:paraId="67D0F4B4" w14:textId="77777777" w:rsidTr="3AFC38F0">
        <w:trPr>
          <w:trHeight w:val="300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8D84A6C" w14:textId="554F2687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Segment </w:t>
            </w:r>
            <w:r w:rsidRPr="31DF0DCE">
              <w:rPr>
                <w:rFonts w:ascii="Calibri" w:eastAsia="Calibri" w:hAnsi="Calibri" w:cs="Calibri"/>
                <w:sz w:val="20"/>
                <w:szCs w:val="20"/>
              </w:rPr>
              <w:t>(</w:t>
            </w:r>
            <w:r w:rsidR="4CC2C9DC" w:rsidRPr="3AFC38F0"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 w:rsidRPr="3AFC38F0">
              <w:rPr>
                <w:rFonts w:ascii="Calibri" w:eastAsia="Calibri" w:hAnsi="Calibri" w:cs="Calibri"/>
                <w:sz w:val="20"/>
                <w:szCs w:val="20"/>
              </w:rPr>
              <w:t xml:space="preserve">ov, </w:t>
            </w:r>
            <w:r w:rsidR="51ED06DF" w:rsidRPr="3AFC38F0"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 w:rsidRPr="3AFC38F0">
              <w:rPr>
                <w:rFonts w:ascii="Calibri" w:eastAsia="Calibri" w:hAnsi="Calibri" w:cs="Calibri"/>
                <w:sz w:val="20"/>
                <w:szCs w:val="20"/>
              </w:rPr>
              <w:t>nterprise</w:t>
            </w:r>
            <w:r w:rsidRPr="31DF0DCE">
              <w:rPr>
                <w:rFonts w:ascii="Calibri" w:eastAsia="Calibri" w:hAnsi="Calibri" w:cs="Calibri"/>
                <w:sz w:val="20"/>
                <w:szCs w:val="20"/>
              </w:rPr>
              <w:t>, SMC, etc.)</w:t>
            </w:r>
          </w:p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90282D" w14:textId="7A4D5212" w:rsidR="31DF0DCE" w:rsidRDefault="31DF0DCE" w:rsidP="31DF0DCE">
            <w:r w:rsidRPr="31DF0DC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31DF0DCE" w14:paraId="4BD1AD76" w14:textId="77777777" w:rsidTr="3AFC38F0">
        <w:trPr>
          <w:trHeight w:val="300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827BEC" w14:textId="5A35D3FB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Are you delivering </w:t>
            </w:r>
            <w:r w:rsidR="00571E6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</w:t>
            </w:r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workshop? </w:t>
            </w:r>
          </w:p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6C5F4C" w14:textId="105AC377" w:rsidR="31DF0DCE" w:rsidRDefault="31DF0DCE" w:rsidP="31DF0DCE">
            <w:pPr>
              <w:ind w:firstLine="1606"/>
            </w:pPr>
            <w:r w:rsidRPr="31DF0DCE">
              <w:rPr>
                <w:rFonts w:ascii="Segoe UI Symbol" w:eastAsia="Segoe UI Symbol" w:hAnsi="Segoe UI Symbol" w:cs="Segoe UI Symbol"/>
                <w:sz w:val="20"/>
                <w:szCs w:val="20"/>
              </w:rPr>
              <w:t>⃣</w:t>
            </w:r>
            <w:r w:rsidRPr="31DF0DCE">
              <w:rPr>
                <w:rFonts w:ascii="Calibri" w:eastAsia="Calibri" w:hAnsi="Calibri" w:cs="Calibri"/>
                <w:sz w:val="20"/>
                <w:szCs w:val="20"/>
              </w:rPr>
              <w:t xml:space="preserve">   Yes                               </w:t>
            </w:r>
            <w:r w:rsidRPr="31DF0DCE">
              <w:rPr>
                <w:rFonts w:ascii="Segoe UI Symbol" w:eastAsia="Segoe UI Symbol" w:hAnsi="Segoe UI Symbol" w:cs="Segoe UI Symbol"/>
                <w:sz w:val="20"/>
                <w:szCs w:val="20"/>
              </w:rPr>
              <w:t>⃣</w:t>
            </w:r>
            <w:r w:rsidRPr="31DF0DCE">
              <w:rPr>
                <w:rFonts w:ascii="Calibri" w:eastAsia="Calibri" w:hAnsi="Calibri" w:cs="Calibri"/>
                <w:sz w:val="20"/>
                <w:szCs w:val="20"/>
              </w:rPr>
              <w:t xml:space="preserve">   No</w:t>
            </w:r>
          </w:p>
        </w:tc>
      </w:tr>
      <w:tr w:rsidR="31DF0DCE" w14:paraId="6FA9D487" w14:textId="77777777" w:rsidTr="3AFC38F0">
        <w:trPr>
          <w:trHeight w:val="300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4C6526" w14:textId="61879136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Are you requesting PoC funds?</w:t>
            </w:r>
          </w:p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056D65" w14:textId="545E779B" w:rsidR="31DF0DCE" w:rsidRDefault="31DF0DCE" w:rsidP="31DF0DCE">
            <w:pPr>
              <w:ind w:firstLine="1606"/>
            </w:pPr>
            <w:r w:rsidRPr="31DF0DCE">
              <w:rPr>
                <w:rFonts w:ascii="Segoe UI Symbol" w:eastAsia="Segoe UI Symbol" w:hAnsi="Segoe UI Symbol" w:cs="Segoe UI Symbol"/>
                <w:sz w:val="20"/>
                <w:szCs w:val="20"/>
              </w:rPr>
              <w:t>⃣</w:t>
            </w:r>
            <w:r w:rsidRPr="31DF0DCE">
              <w:rPr>
                <w:rFonts w:ascii="Calibri" w:eastAsia="Calibri" w:hAnsi="Calibri" w:cs="Calibri"/>
                <w:sz w:val="20"/>
                <w:szCs w:val="20"/>
              </w:rPr>
              <w:t xml:space="preserve">   Yes                               </w:t>
            </w:r>
            <w:r w:rsidRPr="31DF0DCE">
              <w:rPr>
                <w:rFonts w:ascii="Segoe UI Symbol" w:eastAsia="Segoe UI Symbol" w:hAnsi="Segoe UI Symbol" w:cs="Segoe UI Symbol"/>
                <w:sz w:val="20"/>
                <w:szCs w:val="20"/>
              </w:rPr>
              <w:t>⃣</w:t>
            </w:r>
            <w:r w:rsidRPr="31DF0DCE">
              <w:rPr>
                <w:rFonts w:ascii="Calibri" w:eastAsia="Calibri" w:hAnsi="Calibri" w:cs="Calibri"/>
                <w:sz w:val="20"/>
                <w:szCs w:val="20"/>
              </w:rPr>
              <w:t xml:space="preserve">   No</w:t>
            </w:r>
          </w:p>
        </w:tc>
      </w:tr>
      <w:tr w:rsidR="31DF0DCE" w14:paraId="047AA040" w14:textId="77777777" w:rsidTr="3AFC38F0">
        <w:trPr>
          <w:trHeight w:val="300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74C7F1" w14:textId="609C79F4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Are you requesting migration funds?</w:t>
            </w:r>
          </w:p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756CBA" w14:textId="2FA54A45" w:rsidR="31DF0DCE" w:rsidRDefault="31DF0DCE" w:rsidP="31DF0DCE">
            <w:pPr>
              <w:ind w:firstLine="1606"/>
            </w:pPr>
            <w:r w:rsidRPr="31DF0DCE">
              <w:rPr>
                <w:rFonts w:ascii="Segoe UI Symbol" w:eastAsia="Segoe UI Symbol" w:hAnsi="Segoe UI Symbol" w:cs="Segoe UI Symbol"/>
                <w:sz w:val="20"/>
                <w:szCs w:val="20"/>
              </w:rPr>
              <w:t>⃣</w:t>
            </w:r>
            <w:r w:rsidRPr="31DF0DCE">
              <w:rPr>
                <w:rFonts w:ascii="Calibri" w:eastAsia="Calibri" w:hAnsi="Calibri" w:cs="Calibri"/>
                <w:sz w:val="20"/>
                <w:szCs w:val="20"/>
              </w:rPr>
              <w:t xml:space="preserve">   Yes                               </w:t>
            </w:r>
            <w:r w:rsidRPr="31DF0DCE">
              <w:rPr>
                <w:rFonts w:ascii="Segoe UI Symbol" w:eastAsia="Segoe UI Symbol" w:hAnsi="Segoe UI Symbol" w:cs="Segoe UI Symbol"/>
                <w:sz w:val="20"/>
                <w:szCs w:val="20"/>
              </w:rPr>
              <w:t>⃣</w:t>
            </w:r>
            <w:r w:rsidRPr="31DF0DCE">
              <w:rPr>
                <w:rFonts w:ascii="Calibri" w:eastAsia="Calibri" w:hAnsi="Calibri" w:cs="Calibri"/>
                <w:sz w:val="20"/>
                <w:szCs w:val="20"/>
              </w:rPr>
              <w:t xml:space="preserve">   No</w:t>
            </w:r>
          </w:p>
        </w:tc>
      </w:tr>
      <w:tr w:rsidR="31DF0DCE" w14:paraId="659E0E1C" w14:textId="77777777" w:rsidTr="3AFC38F0">
        <w:trPr>
          <w:trHeight w:val="300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B5C31E" w14:textId="747C40D7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Which OEM hardware is involved?</w:t>
            </w:r>
          </w:p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90413DD" w14:textId="68240230" w:rsidR="31DF0DCE" w:rsidRDefault="31DF0DCE" w:rsidP="31DF0DC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31DF0DCE" w14:paraId="7E2DB63F" w14:textId="77777777" w:rsidTr="3AFC38F0">
        <w:trPr>
          <w:trHeight w:val="300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4B58E1" w14:textId="1581E94B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Total opportunity for Azure Local nodes: </w:t>
            </w:r>
          </w:p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4DF757" w14:textId="5E1220A5" w:rsidR="31DF0DCE" w:rsidRDefault="31DF0DCE" w:rsidP="31DF0DCE">
            <w:pPr>
              <w:ind w:firstLine="976"/>
            </w:pPr>
            <w:r w:rsidRPr="31DF0DCE">
              <w:rPr>
                <w:rFonts w:ascii="Segoe UI Symbol" w:eastAsia="Segoe UI Symbol" w:hAnsi="Segoe UI Symbol" w:cs="Segoe UI Symbol"/>
                <w:sz w:val="20"/>
                <w:szCs w:val="20"/>
              </w:rPr>
              <w:t>⃣</w:t>
            </w:r>
            <w:r w:rsidRPr="31DF0DCE">
              <w:rPr>
                <w:rFonts w:ascii="Calibri" w:eastAsia="Calibri" w:hAnsi="Calibri" w:cs="Calibri"/>
                <w:sz w:val="20"/>
                <w:szCs w:val="20"/>
              </w:rPr>
              <w:t xml:space="preserve">   10-19        </w:t>
            </w:r>
            <w:r w:rsidRPr="31DF0DCE">
              <w:rPr>
                <w:rFonts w:ascii="Segoe UI Symbol" w:eastAsia="Segoe UI Symbol" w:hAnsi="Segoe UI Symbol" w:cs="Segoe UI Symbol"/>
                <w:sz w:val="20"/>
                <w:szCs w:val="20"/>
              </w:rPr>
              <w:t>⃣</w:t>
            </w:r>
            <w:r w:rsidRPr="31DF0DCE">
              <w:rPr>
                <w:rFonts w:ascii="Calibri" w:eastAsia="Calibri" w:hAnsi="Calibri" w:cs="Calibri"/>
                <w:sz w:val="20"/>
                <w:szCs w:val="20"/>
              </w:rPr>
              <w:t xml:space="preserve">   20-39        </w:t>
            </w:r>
            <w:r w:rsidRPr="31DF0DCE">
              <w:rPr>
                <w:rFonts w:ascii="Segoe UI Symbol" w:eastAsia="Segoe UI Symbol" w:hAnsi="Segoe UI Symbol" w:cs="Segoe UI Symbol"/>
                <w:sz w:val="20"/>
                <w:szCs w:val="20"/>
              </w:rPr>
              <w:t>⃣</w:t>
            </w:r>
            <w:r w:rsidRPr="31DF0DCE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  <w:r w:rsidR="00571E6E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31DF0DCE">
              <w:rPr>
                <w:rFonts w:ascii="Calibri" w:eastAsia="Calibri" w:hAnsi="Calibri" w:cs="Calibri"/>
                <w:sz w:val="20"/>
                <w:szCs w:val="20"/>
              </w:rPr>
              <w:t xml:space="preserve">40-59         </w:t>
            </w:r>
            <w:r w:rsidRPr="31DF0DCE">
              <w:rPr>
                <w:rFonts w:ascii="Segoe UI Symbol" w:eastAsia="Segoe UI Symbol" w:hAnsi="Segoe UI Symbol" w:cs="Segoe UI Symbol"/>
                <w:sz w:val="20"/>
                <w:szCs w:val="20"/>
              </w:rPr>
              <w:t>⃣</w:t>
            </w:r>
            <w:r w:rsidRPr="31DF0DCE">
              <w:rPr>
                <w:rFonts w:ascii="Calibri" w:eastAsia="Calibri" w:hAnsi="Calibri" w:cs="Calibri"/>
                <w:sz w:val="20"/>
                <w:szCs w:val="20"/>
              </w:rPr>
              <w:t xml:space="preserve">   60+</w:t>
            </w:r>
          </w:p>
        </w:tc>
      </w:tr>
      <w:tr w:rsidR="00AA027E" w14:paraId="740FEA05" w14:textId="77777777" w:rsidTr="3AFC38F0">
        <w:trPr>
          <w:trHeight w:val="300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42D2EEE" w14:textId="60D3C29E" w:rsidR="00E661B6" w:rsidRPr="31DF0DCE" w:rsidRDefault="00E661B6" w:rsidP="31DF0DCE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Please indicate the actual number of nodes planned for migration:</w:t>
            </w:r>
          </w:p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6E3C65" w14:textId="6A085A0D" w:rsidR="00AA027E" w:rsidRPr="31DF0DCE" w:rsidRDefault="00E661B6" w:rsidP="31DF0DCE">
            <w:pPr>
              <w:ind w:firstLine="976"/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                      ________ nodes</w:t>
            </w:r>
          </w:p>
        </w:tc>
      </w:tr>
      <w:tr w:rsidR="009C1EA3" w14:paraId="7EBF8C17" w14:textId="77777777" w:rsidTr="3AFC38F0">
        <w:trPr>
          <w:trHeight w:val="70"/>
        </w:trPr>
        <w:tc>
          <w:tcPr>
            <w:tcW w:w="9630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108" w:type="dxa"/>
              <w:right w:w="108" w:type="dxa"/>
            </w:tcMar>
          </w:tcPr>
          <w:p w14:paraId="2FBCF2E8" w14:textId="77777777" w:rsidR="009C1EA3" w:rsidRDefault="009C1EA3" w:rsidP="31DF0DCE">
            <w:pPr>
              <w:ind w:firstLine="976"/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</w:p>
        </w:tc>
      </w:tr>
      <w:tr w:rsidR="31DF0DCE" w14:paraId="55CF434D" w14:textId="77777777" w:rsidTr="3AFC38F0">
        <w:trPr>
          <w:trHeight w:val="300"/>
        </w:trPr>
        <w:tc>
          <w:tcPr>
            <w:tcW w:w="387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A74095" w14:textId="0E985C18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Project Name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79063E" w14:textId="7B210F19" w:rsidR="31DF0DCE" w:rsidRDefault="31DF0DCE" w:rsidP="31DF0DC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31DF0DCE" w14:paraId="04C21C36" w14:textId="77777777" w:rsidTr="3AFC38F0">
        <w:trPr>
          <w:trHeight w:val="300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5FE07E" w14:textId="341FCFA1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Microsoft opportunity ID </w:t>
            </w:r>
            <w:r w:rsidR="1FB719B4" w:rsidRPr="3AFC38F0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(</w:t>
            </w:r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if </w:t>
            </w:r>
            <w:r w:rsidRPr="3AFC38F0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exist</w:t>
            </w:r>
            <w:r w:rsidR="7F5F171F" w:rsidRPr="3AFC38F0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s)</w:t>
            </w:r>
          </w:p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979E19F" w14:textId="2A64EF38" w:rsidR="31DF0DCE" w:rsidRDefault="31DF0DCE" w:rsidP="31DF0DC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31DF0DCE" w14:paraId="08B9F2B4" w14:textId="77777777" w:rsidTr="3AFC38F0">
        <w:trPr>
          <w:trHeight w:val="300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D135E12" w14:textId="71B1CF0F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Start date project</w:t>
            </w:r>
          </w:p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CFE9B1" w14:textId="5C9240ED" w:rsidR="31DF0DCE" w:rsidRDefault="31DF0DCE" w:rsidP="31DF0DC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31DF0DCE" w14:paraId="25590452" w14:textId="77777777" w:rsidTr="3AFC38F0">
        <w:trPr>
          <w:trHeight w:val="300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DA9C99" w14:textId="2A83AFD0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End date project</w:t>
            </w:r>
          </w:p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55BEE8" w14:textId="602F082B" w:rsidR="31DF0DCE" w:rsidRDefault="31DF0DCE" w:rsidP="31DF0DCE">
            <w:r w:rsidRPr="31DF0DC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31DF0DCE" w14:paraId="36390F38" w14:textId="77777777" w:rsidTr="3AFC38F0">
        <w:trPr>
          <w:trHeight w:val="300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390F48" w14:textId="01ACB249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First Year Predicted ACR $</w:t>
            </w:r>
          </w:p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2F8946F" w14:textId="4F61AF31" w:rsidR="31DF0DCE" w:rsidRDefault="31DF0DCE" w:rsidP="31DF0DCE">
            <w:r w:rsidRPr="31DF0DC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31DF0DCE" w14:paraId="612356E4" w14:textId="77777777" w:rsidTr="3AFC38F0">
        <w:trPr>
          <w:trHeight w:val="300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C1A91C" w14:textId="330415AD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Microsoft Investments ($USD) and Resources</w:t>
            </w:r>
            <w:r w:rsidRPr="31DF0DCE">
              <w:rPr>
                <w:rFonts w:ascii="Calibri" w:eastAsia="Calibri" w:hAnsi="Calibri" w:cs="Calibri"/>
                <w:sz w:val="20"/>
                <w:szCs w:val="20"/>
              </w:rPr>
              <w:t xml:space="preserve"> - </w:t>
            </w:r>
            <w:r w:rsidRPr="31DF0DCE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Please check the box to confirm other funds including unspent ECIF have not already been approved for engagement (stacking)</w:t>
            </w:r>
          </w:p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406643" w14:textId="4E5D78D0" w:rsidR="31DF0DCE" w:rsidRDefault="31DF0DCE" w:rsidP="31DF0DCE">
            <w:r w:rsidRPr="31DF0DCE">
              <w:rPr>
                <w:rFonts w:ascii="Segoe UI Symbol" w:eastAsia="Segoe UI Symbol" w:hAnsi="Segoe UI Symbol" w:cs="Segoe UI Symbol"/>
                <w:color w:val="000000" w:themeColor="text1"/>
                <w:sz w:val="20"/>
                <w:szCs w:val="20"/>
              </w:rPr>
              <w:t>☐</w:t>
            </w:r>
            <w:r w:rsidRPr="31DF0DC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I </w:t>
            </w:r>
            <w:r w:rsidRPr="31DF0DCE">
              <w:rPr>
                <w:rFonts w:ascii="Calibri" w:eastAsia="Calibri" w:hAnsi="Calibri" w:cs="Calibri"/>
                <w:color w:val="242424"/>
                <w:sz w:val="20"/>
                <w:szCs w:val="20"/>
              </w:rPr>
              <w:t>certify I am not combining requested ECIF for this customer opportunity with any other ECIF program and there is no current unutilized ECIF</w:t>
            </w:r>
          </w:p>
          <w:p w14:paraId="1EBD1FBD" w14:textId="700399CF" w:rsidR="31DF0DCE" w:rsidRDefault="31DF0DCE" w:rsidP="31DF0DCE">
            <w:r w:rsidRPr="31DF0DC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31DF0DCE" w14:paraId="5B433218" w14:textId="77777777" w:rsidTr="3AFC38F0">
        <w:trPr>
          <w:trHeight w:val="673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B8E410" w14:textId="4A0960B3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Project Description</w:t>
            </w:r>
            <w:r w:rsidRPr="31DF0DCE">
              <w:rPr>
                <w:rFonts w:ascii="Calibri" w:eastAsia="Calibri" w:hAnsi="Calibri" w:cs="Calibri"/>
                <w:sz w:val="20"/>
                <w:szCs w:val="20"/>
              </w:rPr>
              <w:t xml:space="preserve"> – </w:t>
            </w:r>
            <w:r w:rsidRPr="31DF0DCE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Please include project business goals, partner services and the technical solutions </w:t>
            </w:r>
          </w:p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D4FF4D" w14:textId="259945ED" w:rsidR="31DF0DCE" w:rsidRDefault="31DF0DCE" w:rsidP="31DF0DCE">
            <w:r w:rsidRPr="31DF0DC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</w:tc>
      </w:tr>
      <w:tr w:rsidR="31DF0DCE" w14:paraId="1C82BD4E" w14:textId="77777777" w:rsidTr="3AFC38F0">
        <w:trPr>
          <w:trHeight w:val="682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1334FA" w14:textId="5C975AE1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What workloads are included on top of Azure Local?</w:t>
            </w:r>
          </w:p>
          <w:p w14:paraId="4019D8C3" w14:textId="07CCC02E" w:rsidR="31DF0DCE" w:rsidRDefault="31DF0DCE" w:rsidP="31DF0DCE">
            <w:r w:rsidRPr="31DF0DCE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31E3845" w14:textId="677A461C" w:rsidR="31DF0DCE" w:rsidRDefault="31DF0DCE" w:rsidP="31DF0DCE"/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2DD810" w14:textId="690F7B9E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Examples:  </w:t>
            </w:r>
          </w:p>
          <w:p w14:paraId="42062639" w14:textId="426EF41C" w:rsidR="31DF0DCE" w:rsidRPr="00E661B6" w:rsidRDefault="31DF0DCE" w:rsidP="00E661B6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1DF0DC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AKS, Windows Server, AVD, Monitor, Defender, etc.</w:t>
            </w:r>
          </w:p>
        </w:tc>
      </w:tr>
      <w:tr w:rsidR="31DF0DCE" w14:paraId="7E973372" w14:textId="77777777" w:rsidTr="3AFC38F0">
        <w:trPr>
          <w:trHeight w:val="300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4D0633" w14:textId="1E3573F1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Microsoft contact person</w:t>
            </w:r>
            <w:r w:rsidRPr="31DF0DCE">
              <w:rPr>
                <w:rFonts w:ascii="Calibri" w:eastAsia="Calibri" w:hAnsi="Calibri" w:cs="Calibri"/>
                <w:sz w:val="20"/>
                <w:szCs w:val="20"/>
              </w:rPr>
              <w:t xml:space="preserve"> (STU, AE, etc.) </w:t>
            </w:r>
          </w:p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DAD32EA" w14:textId="184347DB" w:rsidR="31DF0DCE" w:rsidRDefault="31DF0DCE" w:rsidP="31DF0DCE">
            <w:r w:rsidRPr="31DF0DCE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31DF0DCE" w14:paraId="29F34898" w14:textId="77777777" w:rsidTr="3AFC38F0">
        <w:trPr>
          <w:trHeight w:val="300"/>
        </w:trPr>
        <w:tc>
          <w:tcPr>
            <w:tcW w:w="3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3C47D1" w14:textId="52D7FBE7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Intel contact person</w:t>
            </w:r>
            <w:r w:rsidRPr="31DF0DCE">
              <w:rPr>
                <w:rFonts w:ascii="Calibri" w:eastAsia="Calibri" w:hAnsi="Calibri" w:cs="Calibri"/>
                <w:sz w:val="20"/>
                <w:szCs w:val="20"/>
              </w:rPr>
              <w:t xml:space="preserve"> (optional)</w:t>
            </w:r>
          </w:p>
        </w:tc>
        <w:tc>
          <w:tcPr>
            <w:tcW w:w="5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935F17" w14:textId="7069CBED" w:rsidR="31DF0DCE" w:rsidRDefault="31DF0DCE" w:rsidP="31DF0DCE">
            <w:r w:rsidRPr="31DF0DC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31DF0DCE" w14:paraId="68FEE67F" w14:textId="77777777" w:rsidTr="3AFC38F0">
        <w:trPr>
          <w:trHeight w:val="300"/>
        </w:trPr>
        <w:tc>
          <w:tcPr>
            <w:tcW w:w="60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76A43F" w14:textId="0FBB8371" w:rsidR="31DF0DCE" w:rsidRDefault="31DF0DCE" w:rsidP="31DF0DCE"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Customer Evidence – Is the customer willing to, upon completion of the project, </w:t>
            </w:r>
            <w:r w:rsidR="00571E6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provide </w:t>
            </w:r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 1) customer reference</w:t>
            </w:r>
            <w:r w:rsidR="00571E6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,</w:t>
            </w:r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2) public quote</w:t>
            </w:r>
            <w:r w:rsidR="00571E6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,</w:t>
            </w:r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3) public testimonial, 4) public case study, or 5) </w:t>
            </w:r>
            <w:r w:rsidR="00571E6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other</w:t>
            </w:r>
            <w:r w:rsidRPr="31DF0DC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?  </w:t>
            </w:r>
            <w:r w:rsidRPr="31DF0DCE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>Select all that apply</w:t>
            </w:r>
          </w:p>
        </w:tc>
        <w:tc>
          <w:tcPr>
            <w:tcW w:w="3600" w:type="dxa"/>
            <w:tcBorders>
              <w:top w:val="single" w:sz="12" w:space="0" w:color="000000" w:themeColor="text1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8BA1092" w14:textId="23E63B11" w:rsidR="31DF0DCE" w:rsidRDefault="31DF0DCE" w:rsidP="31DF0DCE">
            <w:r w:rsidRPr="31DF0DC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</w:tbl>
    <w:p w14:paraId="79E04F54" w14:textId="7A2B4531" w:rsidR="00A141E2" w:rsidRDefault="00A141E2" w:rsidP="009C1EA3">
      <w:pPr>
        <w:spacing w:after="0" w:line="360" w:lineRule="auto"/>
        <w:rPr>
          <w:rFonts w:ascii="Calibri" w:eastAsia="Calibri" w:hAnsi="Calibri" w:cs="Calibri"/>
          <w:color w:val="AA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526902F" wp14:editId="055AFDF3">
            <wp:simplePos x="0" y="0"/>
            <wp:positionH relativeFrom="column">
              <wp:posOffset>-69972</wp:posOffset>
            </wp:positionH>
            <wp:positionV relativeFrom="paragraph">
              <wp:posOffset>-8236902</wp:posOffset>
            </wp:positionV>
            <wp:extent cx="1306286" cy="469075"/>
            <wp:effectExtent l="0" t="0" r="0" b="0"/>
            <wp:wrapNone/>
            <wp:docPr id="1765045214" name="Picture 1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20" t="25672" r="12135" b="23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286" cy="469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AE41847" wp14:editId="1A2B3C47">
            <wp:simplePos x="0" y="0"/>
            <wp:positionH relativeFrom="column">
              <wp:posOffset>5291138</wp:posOffset>
            </wp:positionH>
            <wp:positionV relativeFrom="paragraph">
              <wp:posOffset>-8188960</wp:posOffset>
            </wp:positionV>
            <wp:extent cx="819150" cy="332298"/>
            <wp:effectExtent l="0" t="0" r="0" b="0"/>
            <wp:wrapNone/>
            <wp:docPr id="75483999" name="Picture 1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332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EB77E0" w14:textId="363A6B18" w:rsidR="008D69B4" w:rsidRPr="00F84CAB" w:rsidRDefault="008D69B4" w:rsidP="009C1EA3">
      <w:pPr>
        <w:spacing w:after="0" w:line="360" w:lineRule="auto"/>
        <w:rPr>
          <w:rFonts w:ascii="Calibri" w:eastAsia="Calibri" w:hAnsi="Calibri" w:cs="Calibri"/>
          <w:color w:val="AA0000"/>
          <w:sz w:val="24"/>
          <w:szCs w:val="24"/>
        </w:rPr>
      </w:pPr>
    </w:p>
    <w:sectPr w:rsidR="008D69B4" w:rsidRPr="00F84CAB" w:rsidSect="00E661B6">
      <w:headerReference w:type="default" r:id="rId13"/>
      <w:footerReference w:type="default" r:id="rId14"/>
      <w:headerReference w:type="first" r:id="rId15"/>
      <w:footerReference w:type="first" r:id="rId16"/>
      <w:pgSz w:w="12240" w:h="15840"/>
      <w:pgMar w:top="1440" w:right="990" w:bottom="117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441BE" w14:textId="77777777" w:rsidR="008166AE" w:rsidRDefault="008166AE" w:rsidP="00E56DA7">
      <w:pPr>
        <w:spacing w:after="0" w:line="240" w:lineRule="auto"/>
      </w:pPr>
      <w:r>
        <w:separator/>
      </w:r>
    </w:p>
  </w:endnote>
  <w:endnote w:type="continuationSeparator" w:id="0">
    <w:p w14:paraId="61EB4FD5" w14:textId="77777777" w:rsidR="008166AE" w:rsidRDefault="008166AE" w:rsidP="00E56DA7">
      <w:pPr>
        <w:spacing w:after="0" w:line="240" w:lineRule="auto"/>
      </w:pPr>
      <w:r>
        <w:continuationSeparator/>
      </w:r>
    </w:p>
  </w:endnote>
  <w:endnote w:type="continuationNotice" w:id="1">
    <w:p w14:paraId="2D31BC6E" w14:textId="77777777" w:rsidR="008166AE" w:rsidRDefault="008166A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5AE2F" w14:textId="6345FA4C" w:rsidR="006F2F90" w:rsidRPr="00762225" w:rsidRDefault="006F2F90" w:rsidP="001E320F">
    <w:pPr>
      <w:pStyle w:val="Footer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70"/>
      <w:gridCol w:w="3270"/>
      <w:gridCol w:w="3270"/>
    </w:tblGrid>
    <w:tr w:rsidR="485C4646" w14:paraId="66D1D74A" w14:textId="77777777" w:rsidTr="485C4646">
      <w:trPr>
        <w:trHeight w:val="300"/>
      </w:trPr>
      <w:tc>
        <w:tcPr>
          <w:tcW w:w="3270" w:type="dxa"/>
        </w:tcPr>
        <w:p w14:paraId="465E9950" w14:textId="2EC77C1D" w:rsidR="485C4646" w:rsidRDefault="485C4646" w:rsidP="485C4646">
          <w:pPr>
            <w:pStyle w:val="Header"/>
            <w:ind w:left="-115"/>
          </w:pPr>
        </w:p>
      </w:tc>
      <w:tc>
        <w:tcPr>
          <w:tcW w:w="3270" w:type="dxa"/>
        </w:tcPr>
        <w:p w14:paraId="6D1959D4" w14:textId="14AE76A1" w:rsidR="485C4646" w:rsidRDefault="485C4646" w:rsidP="485C4646">
          <w:pPr>
            <w:pStyle w:val="Header"/>
            <w:jc w:val="center"/>
          </w:pPr>
        </w:p>
      </w:tc>
      <w:tc>
        <w:tcPr>
          <w:tcW w:w="3270" w:type="dxa"/>
        </w:tcPr>
        <w:p w14:paraId="6CA05BA3" w14:textId="0647EB87" w:rsidR="485C4646" w:rsidRDefault="485C4646" w:rsidP="485C4646">
          <w:pPr>
            <w:pStyle w:val="Header"/>
            <w:ind w:right="-115"/>
            <w:jc w:val="right"/>
          </w:pPr>
        </w:p>
      </w:tc>
    </w:tr>
  </w:tbl>
  <w:p w14:paraId="5E738893" w14:textId="66FB1960" w:rsidR="485C4646" w:rsidRDefault="00E661B6" w:rsidP="00E661B6">
    <w:pPr>
      <w:spacing w:after="0" w:line="360" w:lineRule="auto"/>
      <w:jc w:val="center"/>
    </w:pPr>
    <w:r w:rsidRPr="31DF0DCE">
      <w:rPr>
        <w:rFonts w:ascii="Calibri" w:eastAsia="Calibri" w:hAnsi="Calibri" w:cs="Calibri"/>
        <w:color w:val="AA0000"/>
        <w:sz w:val="24"/>
        <w:szCs w:val="24"/>
      </w:rPr>
      <w:t xml:space="preserve">Send this nomination to </w:t>
    </w:r>
    <w:hyperlink r:id="rId1">
      <w:r w:rsidRPr="31DF0DCE">
        <w:rPr>
          <w:rStyle w:val="Hyperlink"/>
          <w:rFonts w:ascii="Calibri" w:eastAsia="Calibri" w:hAnsi="Calibri" w:cs="Calibri"/>
          <w:color w:val="AA0000"/>
          <w:sz w:val="24"/>
          <w:szCs w:val="24"/>
        </w:rPr>
        <w:t>azurelocalboost@microsoft.com</w:t>
      </w:r>
    </w:hyperlink>
    <w:r w:rsidRPr="31DF0DCE">
      <w:rPr>
        <w:rFonts w:ascii="Calibri" w:eastAsia="Calibri" w:hAnsi="Calibri" w:cs="Calibri"/>
        <w:color w:val="AA0000"/>
        <w:sz w:val="24"/>
        <w:szCs w:val="24"/>
      </w:rPr>
      <w:t xml:space="preserve"> for review.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4E7C1" w14:textId="77777777" w:rsidR="008166AE" w:rsidRDefault="008166AE" w:rsidP="00E56DA7">
      <w:pPr>
        <w:spacing w:after="0" w:line="240" w:lineRule="auto"/>
      </w:pPr>
      <w:r>
        <w:separator/>
      </w:r>
    </w:p>
  </w:footnote>
  <w:footnote w:type="continuationSeparator" w:id="0">
    <w:p w14:paraId="6A314511" w14:textId="77777777" w:rsidR="008166AE" w:rsidRDefault="008166AE" w:rsidP="00E56DA7">
      <w:pPr>
        <w:spacing w:after="0" w:line="240" w:lineRule="auto"/>
      </w:pPr>
      <w:r>
        <w:continuationSeparator/>
      </w:r>
    </w:p>
  </w:footnote>
  <w:footnote w:type="continuationNotice" w:id="1">
    <w:p w14:paraId="78211B51" w14:textId="77777777" w:rsidR="008166AE" w:rsidRDefault="008166A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70"/>
      <w:gridCol w:w="3270"/>
      <w:gridCol w:w="3270"/>
    </w:tblGrid>
    <w:tr w:rsidR="485C4646" w14:paraId="1E343136" w14:textId="77777777" w:rsidTr="485C4646">
      <w:trPr>
        <w:trHeight w:val="300"/>
      </w:trPr>
      <w:tc>
        <w:tcPr>
          <w:tcW w:w="3270" w:type="dxa"/>
        </w:tcPr>
        <w:p w14:paraId="1FA636FB" w14:textId="7CF88C74" w:rsidR="485C4646" w:rsidRDefault="485C4646" w:rsidP="485C4646">
          <w:pPr>
            <w:pStyle w:val="Header"/>
            <w:ind w:left="-115"/>
          </w:pPr>
        </w:p>
      </w:tc>
      <w:tc>
        <w:tcPr>
          <w:tcW w:w="3270" w:type="dxa"/>
        </w:tcPr>
        <w:p w14:paraId="02AB77D8" w14:textId="1AFDF51C" w:rsidR="485C4646" w:rsidRDefault="485C4646" w:rsidP="485C4646">
          <w:pPr>
            <w:pStyle w:val="Header"/>
            <w:jc w:val="center"/>
          </w:pPr>
        </w:p>
      </w:tc>
      <w:tc>
        <w:tcPr>
          <w:tcW w:w="3270" w:type="dxa"/>
        </w:tcPr>
        <w:p w14:paraId="6130E2BB" w14:textId="1BBDD1B9" w:rsidR="485C4646" w:rsidRDefault="485C4646" w:rsidP="485C4646">
          <w:pPr>
            <w:pStyle w:val="Header"/>
            <w:ind w:right="-115"/>
            <w:jc w:val="right"/>
          </w:pPr>
        </w:p>
      </w:tc>
    </w:tr>
  </w:tbl>
  <w:p w14:paraId="0FBA6C47" w14:textId="4556CDFB" w:rsidR="485C4646" w:rsidRDefault="485C4646" w:rsidP="485C46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70"/>
      <w:gridCol w:w="3270"/>
      <w:gridCol w:w="3270"/>
    </w:tblGrid>
    <w:tr w:rsidR="3AE4D3C6" w14:paraId="7D2840A0" w14:textId="77777777" w:rsidTr="2522A529">
      <w:trPr>
        <w:trHeight w:val="300"/>
      </w:trPr>
      <w:tc>
        <w:tcPr>
          <w:tcW w:w="3270" w:type="dxa"/>
        </w:tcPr>
        <w:p w14:paraId="7E779980" w14:textId="27E4911A" w:rsidR="3AE4D3C6" w:rsidRDefault="3AE4D3C6" w:rsidP="3AE4D3C6">
          <w:pPr>
            <w:pStyle w:val="Header"/>
            <w:ind w:left="-115"/>
            <w:rPr>
              <w:b/>
              <w:bCs/>
              <w:sz w:val="24"/>
              <w:szCs w:val="24"/>
            </w:rPr>
          </w:pPr>
        </w:p>
      </w:tc>
      <w:tc>
        <w:tcPr>
          <w:tcW w:w="3270" w:type="dxa"/>
        </w:tcPr>
        <w:p w14:paraId="42BF310A" w14:textId="1B18FFA5" w:rsidR="3AE4D3C6" w:rsidRDefault="3AE4D3C6" w:rsidP="3AE4D3C6">
          <w:pPr>
            <w:pStyle w:val="Header"/>
            <w:jc w:val="center"/>
          </w:pPr>
        </w:p>
      </w:tc>
      <w:tc>
        <w:tcPr>
          <w:tcW w:w="3270" w:type="dxa"/>
        </w:tcPr>
        <w:p w14:paraId="1B4D6D8B" w14:textId="1CC91894" w:rsidR="3AE4D3C6" w:rsidRDefault="3AE4D3C6" w:rsidP="3AE4D3C6">
          <w:pPr>
            <w:pStyle w:val="Header"/>
            <w:ind w:right="-115"/>
            <w:jc w:val="right"/>
            <w:rPr>
              <w:b/>
              <w:bCs/>
              <w:sz w:val="24"/>
              <w:szCs w:val="24"/>
            </w:rPr>
          </w:pPr>
        </w:p>
      </w:tc>
    </w:tr>
  </w:tbl>
  <w:p w14:paraId="13B7AC9D" w14:textId="6A4BD68C" w:rsidR="00B52CBB" w:rsidRDefault="2522A529" w:rsidP="2522A529">
    <w:pPr>
      <w:spacing w:after="0" w:line="360" w:lineRule="auto"/>
      <w:jc w:val="center"/>
    </w:pPr>
    <w:r w:rsidRPr="2522A529">
      <w:rPr>
        <w:rFonts w:ascii="Calibri" w:eastAsia="Calibri" w:hAnsi="Calibri" w:cs="Calibri"/>
        <w:b/>
        <w:bCs/>
        <w:sz w:val="24"/>
        <w:szCs w:val="24"/>
      </w:rPr>
      <w:t>Azure Local Boost Request Template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MDTqdUEt" int2:invalidationBookmarkName="" int2:hashCode="GnOvnnrgAYJzOy" int2:id="S5qJu4fv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450DF"/>
    <w:multiLevelType w:val="hybridMultilevel"/>
    <w:tmpl w:val="837E2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D2E69"/>
    <w:multiLevelType w:val="hybridMultilevel"/>
    <w:tmpl w:val="4E7A0B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E386E"/>
    <w:multiLevelType w:val="hybridMultilevel"/>
    <w:tmpl w:val="109A2BF6"/>
    <w:lvl w:ilvl="0" w:tplc="F4E8276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6ECFA5A">
      <w:start w:val="18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079C504E">
      <w:start w:val="18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5664A44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C06DC6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291C6A4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A1888B3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7EE8135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EFBA642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" w15:restartNumberingAfterBreak="0">
    <w:nsid w:val="230070D3"/>
    <w:multiLevelType w:val="hybridMultilevel"/>
    <w:tmpl w:val="5A5E4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2015DA"/>
    <w:multiLevelType w:val="hybridMultilevel"/>
    <w:tmpl w:val="E23EE0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1EB3E8A"/>
    <w:multiLevelType w:val="hybridMultilevel"/>
    <w:tmpl w:val="FF62E5C6"/>
    <w:lvl w:ilvl="0" w:tplc="6E38B9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78B4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C03C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C662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BE2D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D850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82B9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EE5B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4451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964BDB"/>
    <w:multiLevelType w:val="hybridMultilevel"/>
    <w:tmpl w:val="8D7E97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F427C4B"/>
    <w:multiLevelType w:val="hybridMultilevel"/>
    <w:tmpl w:val="102CD5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E61010"/>
    <w:multiLevelType w:val="hybridMultilevel"/>
    <w:tmpl w:val="DF741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7F1D6F"/>
    <w:multiLevelType w:val="hybridMultilevel"/>
    <w:tmpl w:val="ABAC8EF4"/>
    <w:lvl w:ilvl="0" w:tplc="8ED8747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0E689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7638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C818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4E03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DA93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DE9C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5805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1042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340DEF"/>
    <w:multiLevelType w:val="hybridMultilevel"/>
    <w:tmpl w:val="59988F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C62DA9"/>
    <w:multiLevelType w:val="hybridMultilevel"/>
    <w:tmpl w:val="8FC889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3BA15C6"/>
    <w:multiLevelType w:val="hybridMultilevel"/>
    <w:tmpl w:val="27704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5B4C4F"/>
    <w:multiLevelType w:val="multilevel"/>
    <w:tmpl w:val="88AE0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753179"/>
    <w:multiLevelType w:val="multilevel"/>
    <w:tmpl w:val="47666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D522D4C"/>
    <w:multiLevelType w:val="hybridMultilevel"/>
    <w:tmpl w:val="F800D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1D491A"/>
    <w:multiLevelType w:val="hybridMultilevel"/>
    <w:tmpl w:val="5EBE1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4D1A66"/>
    <w:multiLevelType w:val="hybridMultilevel"/>
    <w:tmpl w:val="CD0E0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5771959">
    <w:abstractNumId w:val="5"/>
  </w:num>
  <w:num w:numId="2" w16cid:durableId="1683436363">
    <w:abstractNumId w:val="9"/>
  </w:num>
  <w:num w:numId="3" w16cid:durableId="895317742">
    <w:abstractNumId w:val="2"/>
  </w:num>
  <w:num w:numId="4" w16cid:durableId="758138308">
    <w:abstractNumId w:val="10"/>
  </w:num>
  <w:num w:numId="5" w16cid:durableId="1935169602">
    <w:abstractNumId w:val="17"/>
  </w:num>
  <w:num w:numId="6" w16cid:durableId="971136915">
    <w:abstractNumId w:val="16"/>
  </w:num>
  <w:num w:numId="7" w16cid:durableId="1502966463">
    <w:abstractNumId w:val="0"/>
  </w:num>
  <w:num w:numId="8" w16cid:durableId="413169283">
    <w:abstractNumId w:val="8"/>
  </w:num>
  <w:num w:numId="9" w16cid:durableId="553349983">
    <w:abstractNumId w:val="15"/>
  </w:num>
  <w:num w:numId="10" w16cid:durableId="9591435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61791841">
    <w:abstractNumId w:val="7"/>
  </w:num>
  <w:num w:numId="12" w16cid:durableId="1560172395">
    <w:abstractNumId w:val="3"/>
  </w:num>
  <w:num w:numId="13" w16cid:durableId="1158765021">
    <w:abstractNumId w:val="1"/>
  </w:num>
  <w:num w:numId="14" w16cid:durableId="1844129803">
    <w:abstractNumId w:val="12"/>
  </w:num>
  <w:num w:numId="15" w16cid:durableId="203757162">
    <w:abstractNumId w:val="6"/>
  </w:num>
  <w:num w:numId="16" w16cid:durableId="330836720">
    <w:abstractNumId w:val="4"/>
  </w:num>
  <w:num w:numId="17" w16cid:durableId="2114740187">
    <w:abstractNumId w:val="11"/>
  </w:num>
  <w:num w:numId="18" w16cid:durableId="452292192">
    <w:abstractNumId w:val="13"/>
  </w:num>
  <w:num w:numId="19" w16cid:durableId="17017397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272"/>
    <w:rsid w:val="000004CF"/>
    <w:rsid w:val="00010E64"/>
    <w:rsid w:val="000156D6"/>
    <w:rsid w:val="00016138"/>
    <w:rsid w:val="000222FB"/>
    <w:rsid w:val="000228D7"/>
    <w:rsid w:val="00026877"/>
    <w:rsid w:val="00027D82"/>
    <w:rsid w:val="00031CC3"/>
    <w:rsid w:val="00031D78"/>
    <w:rsid w:val="00034F2D"/>
    <w:rsid w:val="00035E99"/>
    <w:rsid w:val="00042E18"/>
    <w:rsid w:val="0004508D"/>
    <w:rsid w:val="00046585"/>
    <w:rsid w:val="0005513A"/>
    <w:rsid w:val="00063A55"/>
    <w:rsid w:val="0006458A"/>
    <w:rsid w:val="00073081"/>
    <w:rsid w:val="00076C83"/>
    <w:rsid w:val="000773E4"/>
    <w:rsid w:val="00082E8B"/>
    <w:rsid w:val="00086554"/>
    <w:rsid w:val="0009317E"/>
    <w:rsid w:val="000B2765"/>
    <w:rsid w:val="000B506B"/>
    <w:rsid w:val="000B52DC"/>
    <w:rsid w:val="000C5FD5"/>
    <w:rsid w:val="000C7B84"/>
    <w:rsid w:val="000D2B55"/>
    <w:rsid w:val="000D4640"/>
    <w:rsid w:val="000D4851"/>
    <w:rsid w:val="000D78E9"/>
    <w:rsid w:val="000E09EE"/>
    <w:rsid w:val="000E2A57"/>
    <w:rsid w:val="000E55ED"/>
    <w:rsid w:val="000F1637"/>
    <w:rsid w:val="000F5616"/>
    <w:rsid w:val="000F749B"/>
    <w:rsid w:val="000F7FEE"/>
    <w:rsid w:val="00106BA8"/>
    <w:rsid w:val="00112774"/>
    <w:rsid w:val="001171DF"/>
    <w:rsid w:val="0012269B"/>
    <w:rsid w:val="001239A5"/>
    <w:rsid w:val="001269B8"/>
    <w:rsid w:val="0013603E"/>
    <w:rsid w:val="00137B90"/>
    <w:rsid w:val="001405B1"/>
    <w:rsid w:val="0014122C"/>
    <w:rsid w:val="001421D1"/>
    <w:rsid w:val="00142900"/>
    <w:rsid w:val="001429CB"/>
    <w:rsid w:val="001434ED"/>
    <w:rsid w:val="00152893"/>
    <w:rsid w:val="00153564"/>
    <w:rsid w:val="0015485C"/>
    <w:rsid w:val="00157302"/>
    <w:rsid w:val="00164736"/>
    <w:rsid w:val="001658FB"/>
    <w:rsid w:val="001672A5"/>
    <w:rsid w:val="00170DF1"/>
    <w:rsid w:val="001725D5"/>
    <w:rsid w:val="00182C6D"/>
    <w:rsid w:val="0018703C"/>
    <w:rsid w:val="001871B5"/>
    <w:rsid w:val="00187BC3"/>
    <w:rsid w:val="00190394"/>
    <w:rsid w:val="0019392B"/>
    <w:rsid w:val="00193C2E"/>
    <w:rsid w:val="001974E1"/>
    <w:rsid w:val="001A015C"/>
    <w:rsid w:val="001A04BC"/>
    <w:rsid w:val="001A2C69"/>
    <w:rsid w:val="001A52F4"/>
    <w:rsid w:val="001A5997"/>
    <w:rsid w:val="001B42E1"/>
    <w:rsid w:val="001B5F11"/>
    <w:rsid w:val="001B63D1"/>
    <w:rsid w:val="001C03E0"/>
    <w:rsid w:val="001C32BD"/>
    <w:rsid w:val="001C3B76"/>
    <w:rsid w:val="001C610A"/>
    <w:rsid w:val="001D05EB"/>
    <w:rsid w:val="001E21E2"/>
    <w:rsid w:val="001E2B90"/>
    <w:rsid w:val="001E320F"/>
    <w:rsid w:val="001E496A"/>
    <w:rsid w:val="001E7C76"/>
    <w:rsid w:val="00211B4E"/>
    <w:rsid w:val="00212EAE"/>
    <w:rsid w:val="00217389"/>
    <w:rsid w:val="00227654"/>
    <w:rsid w:val="00233A76"/>
    <w:rsid w:val="002351FA"/>
    <w:rsid w:val="00237311"/>
    <w:rsid w:val="00247026"/>
    <w:rsid w:val="00247733"/>
    <w:rsid w:val="00252E3C"/>
    <w:rsid w:val="00253375"/>
    <w:rsid w:val="00253A2D"/>
    <w:rsid w:val="00253B59"/>
    <w:rsid w:val="00254C83"/>
    <w:rsid w:val="00262FF8"/>
    <w:rsid w:val="0026489C"/>
    <w:rsid w:val="002652A5"/>
    <w:rsid w:val="00266890"/>
    <w:rsid w:val="002716F7"/>
    <w:rsid w:val="0027434F"/>
    <w:rsid w:val="002853E4"/>
    <w:rsid w:val="002911F0"/>
    <w:rsid w:val="00291E03"/>
    <w:rsid w:val="002A0A71"/>
    <w:rsid w:val="002A27F6"/>
    <w:rsid w:val="002A3E8D"/>
    <w:rsid w:val="002A49A4"/>
    <w:rsid w:val="002A50E6"/>
    <w:rsid w:val="002A5DB4"/>
    <w:rsid w:val="002A7927"/>
    <w:rsid w:val="002A7A9B"/>
    <w:rsid w:val="002A7C9F"/>
    <w:rsid w:val="002B0ED2"/>
    <w:rsid w:val="002B1173"/>
    <w:rsid w:val="002B632B"/>
    <w:rsid w:val="002C51C8"/>
    <w:rsid w:val="002D140E"/>
    <w:rsid w:val="002D2171"/>
    <w:rsid w:val="002D21F2"/>
    <w:rsid w:val="002D43CF"/>
    <w:rsid w:val="002D49A9"/>
    <w:rsid w:val="002D4E7B"/>
    <w:rsid w:val="002D6BC6"/>
    <w:rsid w:val="002E3889"/>
    <w:rsid w:val="002E61DB"/>
    <w:rsid w:val="002F4FE2"/>
    <w:rsid w:val="002F6F32"/>
    <w:rsid w:val="002F7B34"/>
    <w:rsid w:val="0030040F"/>
    <w:rsid w:val="00305AC4"/>
    <w:rsid w:val="00323952"/>
    <w:rsid w:val="00324794"/>
    <w:rsid w:val="00324B3F"/>
    <w:rsid w:val="003267B9"/>
    <w:rsid w:val="00330FFC"/>
    <w:rsid w:val="0033638A"/>
    <w:rsid w:val="003378CB"/>
    <w:rsid w:val="00354911"/>
    <w:rsid w:val="00355E26"/>
    <w:rsid w:val="00355E4C"/>
    <w:rsid w:val="00357068"/>
    <w:rsid w:val="003639CE"/>
    <w:rsid w:val="003651FC"/>
    <w:rsid w:val="003668A1"/>
    <w:rsid w:val="00367AB9"/>
    <w:rsid w:val="003717F2"/>
    <w:rsid w:val="00373210"/>
    <w:rsid w:val="00375CB2"/>
    <w:rsid w:val="003857BA"/>
    <w:rsid w:val="0038700A"/>
    <w:rsid w:val="003906DC"/>
    <w:rsid w:val="0039123A"/>
    <w:rsid w:val="00391464"/>
    <w:rsid w:val="00394149"/>
    <w:rsid w:val="00396794"/>
    <w:rsid w:val="003A16AC"/>
    <w:rsid w:val="003A368C"/>
    <w:rsid w:val="003A4082"/>
    <w:rsid w:val="003A69C3"/>
    <w:rsid w:val="003A6A07"/>
    <w:rsid w:val="003A6BBA"/>
    <w:rsid w:val="003B1A81"/>
    <w:rsid w:val="003B1ABC"/>
    <w:rsid w:val="003B435C"/>
    <w:rsid w:val="003B5A95"/>
    <w:rsid w:val="003B5E0B"/>
    <w:rsid w:val="003C67D4"/>
    <w:rsid w:val="003D2007"/>
    <w:rsid w:val="003E0AA2"/>
    <w:rsid w:val="003E6A14"/>
    <w:rsid w:val="003F579B"/>
    <w:rsid w:val="003F6913"/>
    <w:rsid w:val="003F71E8"/>
    <w:rsid w:val="00401B27"/>
    <w:rsid w:val="00411504"/>
    <w:rsid w:val="00412968"/>
    <w:rsid w:val="0041369D"/>
    <w:rsid w:val="00415099"/>
    <w:rsid w:val="00422340"/>
    <w:rsid w:val="004230DB"/>
    <w:rsid w:val="00423511"/>
    <w:rsid w:val="0042419D"/>
    <w:rsid w:val="004247C6"/>
    <w:rsid w:val="00424890"/>
    <w:rsid w:val="00425A29"/>
    <w:rsid w:val="0043524F"/>
    <w:rsid w:val="00440FAD"/>
    <w:rsid w:val="004411B0"/>
    <w:rsid w:val="004566F5"/>
    <w:rsid w:val="004613DA"/>
    <w:rsid w:val="00472F51"/>
    <w:rsid w:val="0047552F"/>
    <w:rsid w:val="00476A3A"/>
    <w:rsid w:val="00482F49"/>
    <w:rsid w:val="0048529D"/>
    <w:rsid w:val="0049583D"/>
    <w:rsid w:val="004A24F6"/>
    <w:rsid w:val="004B4CB2"/>
    <w:rsid w:val="004D1C80"/>
    <w:rsid w:val="004D2788"/>
    <w:rsid w:val="004D3219"/>
    <w:rsid w:val="004D4A70"/>
    <w:rsid w:val="004F27CA"/>
    <w:rsid w:val="004F3123"/>
    <w:rsid w:val="004F3D83"/>
    <w:rsid w:val="004F66CF"/>
    <w:rsid w:val="004F7E0F"/>
    <w:rsid w:val="005110A0"/>
    <w:rsid w:val="0051171C"/>
    <w:rsid w:val="00511CAF"/>
    <w:rsid w:val="005139BB"/>
    <w:rsid w:val="00516DDE"/>
    <w:rsid w:val="00517905"/>
    <w:rsid w:val="00527091"/>
    <w:rsid w:val="00534FE2"/>
    <w:rsid w:val="00534FEC"/>
    <w:rsid w:val="00537162"/>
    <w:rsid w:val="0053782E"/>
    <w:rsid w:val="0054417D"/>
    <w:rsid w:val="00545E46"/>
    <w:rsid w:val="00552939"/>
    <w:rsid w:val="00553A18"/>
    <w:rsid w:val="00556CF0"/>
    <w:rsid w:val="005570A6"/>
    <w:rsid w:val="00560AB1"/>
    <w:rsid w:val="00567EFC"/>
    <w:rsid w:val="00571E6E"/>
    <w:rsid w:val="0057485B"/>
    <w:rsid w:val="00574BCF"/>
    <w:rsid w:val="00585405"/>
    <w:rsid w:val="00595F55"/>
    <w:rsid w:val="00596B22"/>
    <w:rsid w:val="00597E46"/>
    <w:rsid w:val="005A06D3"/>
    <w:rsid w:val="005A368C"/>
    <w:rsid w:val="005A6559"/>
    <w:rsid w:val="005A782A"/>
    <w:rsid w:val="005B5E62"/>
    <w:rsid w:val="005B6343"/>
    <w:rsid w:val="005B7905"/>
    <w:rsid w:val="005C1FC2"/>
    <w:rsid w:val="005C6314"/>
    <w:rsid w:val="005C7AD1"/>
    <w:rsid w:val="005D13B8"/>
    <w:rsid w:val="005D29A5"/>
    <w:rsid w:val="005D3760"/>
    <w:rsid w:val="005D4437"/>
    <w:rsid w:val="005D798E"/>
    <w:rsid w:val="005E2849"/>
    <w:rsid w:val="005E4F7D"/>
    <w:rsid w:val="005F1AB0"/>
    <w:rsid w:val="005F1DF9"/>
    <w:rsid w:val="005F2C43"/>
    <w:rsid w:val="005F364B"/>
    <w:rsid w:val="005F3678"/>
    <w:rsid w:val="005F496F"/>
    <w:rsid w:val="005F7292"/>
    <w:rsid w:val="00603E64"/>
    <w:rsid w:val="00614ABF"/>
    <w:rsid w:val="006237D3"/>
    <w:rsid w:val="00625BFA"/>
    <w:rsid w:val="00625DFE"/>
    <w:rsid w:val="0062677B"/>
    <w:rsid w:val="00635B90"/>
    <w:rsid w:val="00636C2B"/>
    <w:rsid w:val="00637CEB"/>
    <w:rsid w:val="0064033A"/>
    <w:rsid w:val="00642602"/>
    <w:rsid w:val="006456A0"/>
    <w:rsid w:val="006457A6"/>
    <w:rsid w:val="00661B02"/>
    <w:rsid w:val="00662B2A"/>
    <w:rsid w:val="006669CF"/>
    <w:rsid w:val="00670AD8"/>
    <w:rsid w:val="0068124D"/>
    <w:rsid w:val="00682AED"/>
    <w:rsid w:val="006839E5"/>
    <w:rsid w:val="00685069"/>
    <w:rsid w:val="00685C02"/>
    <w:rsid w:val="00692ED4"/>
    <w:rsid w:val="00694179"/>
    <w:rsid w:val="006943B5"/>
    <w:rsid w:val="006A07BD"/>
    <w:rsid w:val="006A36F0"/>
    <w:rsid w:val="006A3A19"/>
    <w:rsid w:val="006A4A2D"/>
    <w:rsid w:val="006A55F8"/>
    <w:rsid w:val="006A694D"/>
    <w:rsid w:val="006B0476"/>
    <w:rsid w:val="006B1179"/>
    <w:rsid w:val="006B1324"/>
    <w:rsid w:val="006B2309"/>
    <w:rsid w:val="006B3F5E"/>
    <w:rsid w:val="006B7785"/>
    <w:rsid w:val="006B79A2"/>
    <w:rsid w:val="006C4484"/>
    <w:rsid w:val="006C4BEE"/>
    <w:rsid w:val="006C70CA"/>
    <w:rsid w:val="006D3215"/>
    <w:rsid w:val="006E0DB1"/>
    <w:rsid w:val="006E158E"/>
    <w:rsid w:val="006E2417"/>
    <w:rsid w:val="006E3300"/>
    <w:rsid w:val="006F07C4"/>
    <w:rsid w:val="006F0817"/>
    <w:rsid w:val="006F2B9A"/>
    <w:rsid w:val="006F2F90"/>
    <w:rsid w:val="006F5859"/>
    <w:rsid w:val="00702C4E"/>
    <w:rsid w:val="007037AF"/>
    <w:rsid w:val="007112D1"/>
    <w:rsid w:val="0071290D"/>
    <w:rsid w:val="00714C30"/>
    <w:rsid w:val="0071541A"/>
    <w:rsid w:val="007202E1"/>
    <w:rsid w:val="007259C9"/>
    <w:rsid w:val="00730D61"/>
    <w:rsid w:val="00732264"/>
    <w:rsid w:val="00733C02"/>
    <w:rsid w:val="007354EA"/>
    <w:rsid w:val="00736D81"/>
    <w:rsid w:val="00742621"/>
    <w:rsid w:val="00742928"/>
    <w:rsid w:val="00742C3A"/>
    <w:rsid w:val="007501B4"/>
    <w:rsid w:val="007532FB"/>
    <w:rsid w:val="007549CB"/>
    <w:rsid w:val="0075598A"/>
    <w:rsid w:val="00755A69"/>
    <w:rsid w:val="00760473"/>
    <w:rsid w:val="00760D89"/>
    <w:rsid w:val="00762225"/>
    <w:rsid w:val="007638CC"/>
    <w:rsid w:val="00771AAC"/>
    <w:rsid w:val="007766C1"/>
    <w:rsid w:val="007805ED"/>
    <w:rsid w:val="0078495A"/>
    <w:rsid w:val="0078760C"/>
    <w:rsid w:val="00791E93"/>
    <w:rsid w:val="0079263D"/>
    <w:rsid w:val="00795438"/>
    <w:rsid w:val="007A2361"/>
    <w:rsid w:val="007A5594"/>
    <w:rsid w:val="007A7055"/>
    <w:rsid w:val="007B1FCE"/>
    <w:rsid w:val="007B59D4"/>
    <w:rsid w:val="007C0776"/>
    <w:rsid w:val="007C17DE"/>
    <w:rsid w:val="007C2243"/>
    <w:rsid w:val="007C4839"/>
    <w:rsid w:val="007D0162"/>
    <w:rsid w:val="007D3655"/>
    <w:rsid w:val="007D3708"/>
    <w:rsid w:val="007D43BC"/>
    <w:rsid w:val="007E00F8"/>
    <w:rsid w:val="007E0586"/>
    <w:rsid w:val="007E1C27"/>
    <w:rsid w:val="007E410E"/>
    <w:rsid w:val="007E617C"/>
    <w:rsid w:val="007E6A56"/>
    <w:rsid w:val="007F32EB"/>
    <w:rsid w:val="007F3695"/>
    <w:rsid w:val="008166AE"/>
    <w:rsid w:val="008166B1"/>
    <w:rsid w:val="008214DA"/>
    <w:rsid w:val="00825CC8"/>
    <w:rsid w:val="00826DA5"/>
    <w:rsid w:val="00827CA3"/>
    <w:rsid w:val="00831D50"/>
    <w:rsid w:val="008364CF"/>
    <w:rsid w:val="00843FFD"/>
    <w:rsid w:val="00853E25"/>
    <w:rsid w:val="00857014"/>
    <w:rsid w:val="008647A5"/>
    <w:rsid w:val="00873FA4"/>
    <w:rsid w:val="00876746"/>
    <w:rsid w:val="008811DD"/>
    <w:rsid w:val="00883561"/>
    <w:rsid w:val="00885986"/>
    <w:rsid w:val="00894F22"/>
    <w:rsid w:val="008A0055"/>
    <w:rsid w:val="008A18CD"/>
    <w:rsid w:val="008A4F71"/>
    <w:rsid w:val="008A66CB"/>
    <w:rsid w:val="008B30C6"/>
    <w:rsid w:val="008B41B5"/>
    <w:rsid w:val="008C4F96"/>
    <w:rsid w:val="008C552D"/>
    <w:rsid w:val="008C7396"/>
    <w:rsid w:val="008C7B47"/>
    <w:rsid w:val="008D12B4"/>
    <w:rsid w:val="008D69B4"/>
    <w:rsid w:val="008E0E25"/>
    <w:rsid w:val="008E3EC0"/>
    <w:rsid w:val="008F0B38"/>
    <w:rsid w:val="008F2497"/>
    <w:rsid w:val="008F4063"/>
    <w:rsid w:val="009008F4"/>
    <w:rsid w:val="0091236B"/>
    <w:rsid w:val="00913A59"/>
    <w:rsid w:val="009163F8"/>
    <w:rsid w:val="00917D27"/>
    <w:rsid w:val="0092241C"/>
    <w:rsid w:val="00926755"/>
    <w:rsid w:val="00931FEB"/>
    <w:rsid w:val="009329D6"/>
    <w:rsid w:val="00944D4C"/>
    <w:rsid w:val="009475F5"/>
    <w:rsid w:val="00950073"/>
    <w:rsid w:val="00950F11"/>
    <w:rsid w:val="0095362F"/>
    <w:rsid w:val="00956541"/>
    <w:rsid w:val="009567A9"/>
    <w:rsid w:val="00957999"/>
    <w:rsid w:val="00963A2B"/>
    <w:rsid w:val="00972716"/>
    <w:rsid w:val="009746D2"/>
    <w:rsid w:val="00975B37"/>
    <w:rsid w:val="0097789D"/>
    <w:rsid w:val="00981BB2"/>
    <w:rsid w:val="00985B17"/>
    <w:rsid w:val="009912AE"/>
    <w:rsid w:val="00992768"/>
    <w:rsid w:val="0099445B"/>
    <w:rsid w:val="00995CE9"/>
    <w:rsid w:val="009B411B"/>
    <w:rsid w:val="009C1EA3"/>
    <w:rsid w:val="009C2C43"/>
    <w:rsid w:val="009C6DDE"/>
    <w:rsid w:val="009D2C3E"/>
    <w:rsid w:val="009D4547"/>
    <w:rsid w:val="009E29EE"/>
    <w:rsid w:val="009F17D6"/>
    <w:rsid w:val="009F1DFA"/>
    <w:rsid w:val="009F27E9"/>
    <w:rsid w:val="009F2F3A"/>
    <w:rsid w:val="00A01AA6"/>
    <w:rsid w:val="00A05162"/>
    <w:rsid w:val="00A12F9C"/>
    <w:rsid w:val="00A141E2"/>
    <w:rsid w:val="00A156E8"/>
    <w:rsid w:val="00A15967"/>
    <w:rsid w:val="00A260FA"/>
    <w:rsid w:val="00A303D7"/>
    <w:rsid w:val="00A32026"/>
    <w:rsid w:val="00A32548"/>
    <w:rsid w:val="00A33AB5"/>
    <w:rsid w:val="00A33FCC"/>
    <w:rsid w:val="00A35272"/>
    <w:rsid w:val="00A358F6"/>
    <w:rsid w:val="00A365A2"/>
    <w:rsid w:val="00A3700C"/>
    <w:rsid w:val="00A40168"/>
    <w:rsid w:val="00A46C4A"/>
    <w:rsid w:val="00A5008F"/>
    <w:rsid w:val="00A6041E"/>
    <w:rsid w:val="00A646E0"/>
    <w:rsid w:val="00A664B4"/>
    <w:rsid w:val="00A70B0C"/>
    <w:rsid w:val="00A716F4"/>
    <w:rsid w:val="00A731D0"/>
    <w:rsid w:val="00A7603B"/>
    <w:rsid w:val="00A86DB6"/>
    <w:rsid w:val="00A86F72"/>
    <w:rsid w:val="00AA027E"/>
    <w:rsid w:val="00AA2834"/>
    <w:rsid w:val="00AA4A71"/>
    <w:rsid w:val="00AB1F21"/>
    <w:rsid w:val="00AB3CEC"/>
    <w:rsid w:val="00AB5968"/>
    <w:rsid w:val="00AB5C8A"/>
    <w:rsid w:val="00AB72A7"/>
    <w:rsid w:val="00AC1ADF"/>
    <w:rsid w:val="00AE2486"/>
    <w:rsid w:val="00AE4A9F"/>
    <w:rsid w:val="00AE79F2"/>
    <w:rsid w:val="00AE7E43"/>
    <w:rsid w:val="00AF1417"/>
    <w:rsid w:val="00AF1931"/>
    <w:rsid w:val="00AF295A"/>
    <w:rsid w:val="00AF33AE"/>
    <w:rsid w:val="00AF442B"/>
    <w:rsid w:val="00AF7066"/>
    <w:rsid w:val="00B002A1"/>
    <w:rsid w:val="00B02282"/>
    <w:rsid w:val="00B04B49"/>
    <w:rsid w:val="00B07C0B"/>
    <w:rsid w:val="00B1063B"/>
    <w:rsid w:val="00B10B4B"/>
    <w:rsid w:val="00B11308"/>
    <w:rsid w:val="00B13928"/>
    <w:rsid w:val="00B15B67"/>
    <w:rsid w:val="00B17229"/>
    <w:rsid w:val="00B2148F"/>
    <w:rsid w:val="00B22868"/>
    <w:rsid w:val="00B25CAE"/>
    <w:rsid w:val="00B268B7"/>
    <w:rsid w:val="00B277DD"/>
    <w:rsid w:val="00B31371"/>
    <w:rsid w:val="00B33056"/>
    <w:rsid w:val="00B345EF"/>
    <w:rsid w:val="00B35096"/>
    <w:rsid w:val="00B36340"/>
    <w:rsid w:val="00B41853"/>
    <w:rsid w:val="00B44E52"/>
    <w:rsid w:val="00B465C2"/>
    <w:rsid w:val="00B5175B"/>
    <w:rsid w:val="00B52193"/>
    <w:rsid w:val="00B523AD"/>
    <w:rsid w:val="00B52973"/>
    <w:rsid w:val="00B52CBB"/>
    <w:rsid w:val="00B5424A"/>
    <w:rsid w:val="00B54725"/>
    <w:rsid w:val="00B56D43"/>
    <w:rsid w:val="00B63C73"/>
    <w:rsid w:val="00B6447C"/>
    <w:rsid w:val="00B650E9"/>
    <w:rsid w:val="00B70108"/>
    <w:rsid w:val="00B742D0"/>
    <w:rsid w:val="00B74489"/>
    <w:rsid w:val="00B85804"/>
    <w:rsid w:val="00BA0B4A"/>
    <w:rsid w:val="00BA2A14"/>
    <w:rsid w:val="00BA3DD7"/>
    <w:rsid w:val="00BA5A9C"/>
    <w:rsid w:val="00BA5C06"/>
    <w:rsid w:val="00BA6C72"/>
    <w:rsid w:val="00BB0E5D"/>
    <w:rsid w:val="00BB1678"/>
    <w:rsid w:val="00BB2E84"/>
    <w:rsid w:val="00BB4113"/>
    <w:rsid w:val="00BC3660"/>
    <w:rsid w:val="00BD14EC"/>
    <w:rsid w:val="00BD4CAC"/>
    <w:rsid w:val="00BE1585"/>
    <w:rsid w:val="00BE1C51"/>
    <w:rsid w:val="00BE49C1"/>
    <w:rsid w:val="00BE6B58"/>
    <w:rsid w:val="00BE7A03"/>
    <w:rsid w:val="00BF4AFC"/>
    <w:rsid w:val="00BF5597"/>
    <w:rsid w:val="00BF61D4"/>
    <w:rsid w:val="00C030C7"/>
    <w:rsid w:val="00C04262"/>
    <w:rsid w:val="00C050F1"/>
    <w:rsid w:val="00C12F33"/>
    <w:rsid w:val="00C1422A"/>
    <w:rsid w:val="00C143F7"/>
    <w:rsid w:val="00C15230"/>
    <w:rsid w:val="00C24971"/>
    <w:rsid w:val="00C24A6B"/>
    <w:rsid w:val="00C267D7"/>
    <w:rsid w:val="00C3210D"/>
    <w:rsid w:val="00C331A1"/>
    <w:rsid w:val="00C35DD9"/>
    <w:rsid w:val="00C457F3"/>
    <w:rsid w:val="00C4750B"/>
    <w:rsid w:val="00C50AEC"/>
    <w:rsid w:val="00C523D4"/>
    <w:rsid w:val="00C53F9B"/>
    <w:rsid w:val="00C5487F"/>
    <w:rsid w:val="00C7274D"/>
    <w:rsid w:val="00C74C04"/>
    <w:rsid w:val="00C75E4A"/>
    <w:rsid w:val="00C81521"/>
    <w:rsid w:val="00C81AC3"/>
    <w:rsid w:val="00C854F4"/>
    <w:rsid w:val="00C86277"/>
    <w:rsid w:val="00C922C2"/>
    <w:rsid w:val="00C929B0"/>
    <w:rsid w:val="00C96CD5"/>
    <w:rsid w:val="00C96EED"/>
    <w:rsid w:val="00C97286"/>
    <w:rsid w:val="00CA381B"/>
    <w:rsid w:val="00CA65CC"/>
    <w:rsid w:val="00CB4C36"/>
    <w:rsid w:val="00CB4CF3"/>
    <w:rsid w:val="00CC3A11"/>
    <w:rsid w:val="00CC3ADF"/>
    <w:rsid w:val="00CC68A7"/>
    <w:rsid w:val="00CC6F5D"/>
    <w:rsid w:val="00CC7F91"/>
    <w:rsid w:val="00CD2077"/>
    <w:rsid w:val="00CE6801"/>
    <w:rsid w:val="00CE7895"/>
    <w:rsid w:val="00CF03A0"/>
    <w:rsid w:val="00CF064F"/>
    <w:rsid w:val="00CF3FB4"/>
    <w:rsid w:val="00D01D51"/>
    <w:rsid w:val="00D036A0"/>
    <w:rsid w:val="00D05850"/>
    <w:rsid w:val="00D05917"/>
    <w:rsid w:val="00D064F0"/>
    <w:rsid w:val="00D114A7"/>
    <w:rsid w:val="00D12686"/>
    <w:rsid w:val="00D20C67"/>
    <w:rsid w:val="00D22810"/>
    <w:rsid w:val="00D24C8C"/>
    <w:rsid w:val="00D302AD"/>
    <w:rsid w:val="00D30EF4"/>
    <w:rsid w:val="00D34110"/>
    <w:rsid w:val="00D40A36"/>
    <w:rsid w:val="00D40E80"/>
    <w:rsid w:val="00D4508F"/>
    <w:rsid w:val="00D45F94"/>
    <w:rsid w:val="00D54248"/>
    <w:rsid w:val="00D71260"/>
    <w:rsid w:val="00D71487"/>
    <w:rsid w:val="00D76A4E"/>
    <w:rsid w:val="00D80AC4"/>
    <w:rsid w:val="00D80E95"/>
    <w:rsid w:val="00D8366F"/>
    <w:rsid w:val="00D84D1E"/>
    <w:rsid w:val="00D90AD5"/>
    <w:rsid w:val="00D925E7"/>
    <w:rsid w:val="00DA4E90"/>
    <w:rsid w:val="00DA4FE6"/>
    <w:rsid w:val="00DA58F3"/>
    <w:rsid w:val="00DB0CE8"/>
    <w:rsid w:val="00DB38CD"/>
    <w:rsid w:val="00DB3BEE"/>
    <w:rsid w:val="00DB6651"/>
    <w:rsid w:val="00DC1B0C"/>
    <w:rsid w:val="00DC3193"/>
    <w:rsid w:val="00DC4465"/>
    <w:rsid w:val="00DC48A6"/>
    <w:rsid w:val="00DC5295"/>
    <w:rsid w:val="00DD0D26"/>
    <w:rsid w:val="00DD0EDB"/>
    <w:rsid w:val="00DD3D70"/>
    <w:rsid w:val="00DE01CE"/>
    <w:rsid w:val="00DF0268"/>
    <w:rsid w:val="00DF2DB5"/>
    <w:rsid w:val="00E0192A"/>
    <w:rsid w:val="00E06E31"/>
    <w:rsid w:val="00E11390"/>
    <w:rsid w:val="00E167EF"/>
    <w:rsid w:val="00E201DE"/>
    <w:rsid w:val="00E216FE"/>
    <w:rsid w:val="00E3684A"/>
    <w:rsid w:val="00E42F48"/>
    <w:rsid w:val="00E43705"/>
    <w:rsid w:val="00E43C0B"/>
    <w:rsid w:val="00E44524"/>
    <w:rsid w:val="00E45CAE"/>
    <w:rsid w:val="00E53262"/>
    <w:rsid w:val="00E536D1"/>
    <w:rsid w:val="00E555F1"/>
    <w:rsid w:val="00E56DA7"/>
    <w:rsid w:val="00E57A0A"/>
    <w:rsid w:val="00E57DC8"/>
    <w:rsid w:val="00E61F74"/>
    <w:rsid w:val="00E62380"/>
    <w:rsid w:val="00E62CF7"/>
    <w:rsid w:val="00E62EE8"/>
    <w:rsid w:val="00E661B6"/>
    <w:rsid w:val="00E73A7D"/>
    <w:rsid w:val="00E763E4"/>
    <w:rsid w:val="00E8031F"/>
    <w:rsid w:val="00E83512"/>
    <w:rsid w:val="00E83E0C"/>
    <w:rsid w:val="00E87DA8"/>
    <w:rsid w:val="00E90EB3"/>
    <w:rsid w:val="00EA0F6D"/>
    <w:rsid w:val="00EA226D"/>
    <w:rsid w:val="00EA2C59"/>
    <w:rsid w:val="00EA2DB8"/>
    <w:rsid w:val="00EA49A7"/>
    <w:rsid w:val="00EA56A1"/>
    <w:rsid w:val="00EA659C"/>
    <w:rsid w:val="00EB17F3"/>
    <w:rsid w:val="00EB2866"/>
    <w:rsid w:val="00EB4511"/>
    <w:rsid w:val="00EC5DBE"/>
    <w:rsid w:val="00EC7B7C"/>
    <w:rsid w:val="00EC7C02"/>
    <w:rsid w:val="00ED46AF"/>
    <w:rsid w:val="00EF2322"/>
    <w:rsid w:val="00EF24B6"/>
    <w:rsid w:val="00EF3ED1"/>
    <w:rsid w:val="00EF4427"/>
    <w:rsid w:val="00EF4D81"/>
    <w:rsid w:val="00EF5E4F"/>
    <w:rsid w:val="00F04A5B"/>
    <w:rsid w:val="00F05407"/>
    <w:rsid w:val="00F1274E"/>
    <w:rsid w:val="00F15611"/>
    <w:rsid w:val="00F164E4"/>
    <w:rsid w:val="00F22464"/>
    <w:rsid w:val="00F22954"/>
    <w:rsid w:val="00F244C6"/>
    <w:rsid w:val="00F2671F"/>
    <w:rsid w:val="00F27DE2"/>
    <w:rsid w:val="00F3184F"/>
    <w:rsid w:val="00F40290"/>
    <w:rsid w:val="00F442F2"/>
    <w:rsid w:val="00F506BA"/>
    <w:rsid w:val="00F50753"/>
    <w:rsid w:val="00F51A92"/>
    <w:rsid w:val="00F54AF9"/>
    <w:rsid w:val="00F5719E"/>
    <w:rsid w:val="00F571E2"/>
    <w:rsid w:val="00F6174C"/>
    <w:rsid w:val="00F61D2A"/>
    <w:rsid w:val="00F637F1"/>
    <w:rsid w:val="00F7081A"/>
    <w:rsid w:val="00F71AB5"/>
    <w:rsid w:val="00F72A78"/>
    <w:rsid w:val="00F7403B"/>
    <w:rsid w:val="00F81FF3"/>
    <w:rsid w:val="00F825ED"/>
    <w:rsid w:val="00F8498B"/>
    <w:rsid w:val="00F84CAB"/>
    <w:rsid w:val="00F9215F"/>
    <w:rsid w:val="00F92726"/>
    <w:rsid w:val="00F93BA3"/>
    <w:rsid w:val="00F9435B"/>
    <w:rsid w:val="00F95A1F"/>
    <w:rsid w:val="00F962B5"/>
    <w:rsid w:val="00F96C85"/>
    <w:rsid w:val="00FA3598"/>
    <w:rsid w:val="00FB2663"/>
    <w:rsid w:val="00FB36B6"/>
    <w:rsid w:val="00FB6495"/>
    <w:rsid w:val="00FB79F6"/>
    <w:rsid w:val="00FC52A3"/>
    <w:rsid w:val="00FC5FD3"/>
    <w:rsid w:val="00FC7579"/>
    <w:rsid w:val="00FD0653"/>
    <w:rsid w:val="00FD3E73"/>
    <w:rsid w:val="00FD50DF"/>
    <w:rsid w:val="00FE0E61"/>
    <w:rsid w:val="00FE2CE6"/>
    <w:rsid w:val="00FE4DBA"/>
    <w:rsid w:val="00FE6447"/>
    <w:rsid w:val="00FF02EA"/>
    <w:rsid w:val="00FF12C5"/>
    <w:rsid w:val="00FF3320"/>
    <w:rsid w:val="00FF6010"/>
    <w:rsid w:val="019A54A4"/>
    <w:rsid w:val="021EBD3C"/>
    <w:rsid w:val="0509DFE5"/>
    <w:rsid w:val="09DE57DA"/>
    <w:rsid w:val="11506AEC"/>
    <w:rsid w:val="12D67BC1"/>
    <w:rsid w:val="144C7E34"/>
    <w:rsid w:val="161D5F1C"/>
    <w:rsid w:val="184D1FF5"/>
    <w:rsid w:val="1B8BA760"/>
    <w:rsid w:val="1BE9A353"/>
    <w:rsid w:val="1D6DEECE"/>
    <w:rsid w:val="1FB719B4"/>
    <w:rsid w:val="2522A529"/>
    <w:rsid w:val="28620490"/>
    <w:rsid w:val="313BAD60"/>
    <w:rsid w:val="31DF0DCE"/>
    <w:rsid w:val="36BCD457"/>
    <w:rsid w:val="3AC72535"/>
    <w:rsid w:val="3AC76C6C"/>
    <w:rsid w:val="3AE4D3C6"/>
    <w:rsid w:val="3AFC38F0"/>
    <w:rsid w:val="3C493056"/>
    <w:rsid w:val="3FD7E249"/>
    <w:rsid w:val="404A914C"/>
    <w:rsid w:val="485C4646"/>
    <w:rsid w:val="49F509D5"/>
    <w:rsid w:val="4C57E1FB"/>
    <w:rsid w:val="4CAC318B"/>
    <w:rsid w:val="4CC2C9DC"/>
    <w:rsid w:val="4DB5E5E4"/>
    <w:rsid w:val="4F42C352"/>
    <w:rsid w:val="51ED06DF"/>
    <w:rsid w:val="523A463D"/>
    <w:rsid w:val="52D221AA"/>
    <w:rsid w:val="5404B16C"/>
    <w:rsid w:val="5A35B172"/>
    <w:rsid w:val="5AB80CF0"/>
    <w:rsid w:val="5BC88CB8"/>
    <w:rsid w:val="5BCF051C"/>
    <w:rsid w:val="5E6D41F3"/>
    <w:rsid w:val="5F2A2DFC"/>
    <w:rsid w:val="61F1F0C2"/>
    <w:rsid w:val="6694C3B8"/>
    <w:rsid w:val="6993C5B9"/>
    <w:rsid w:val="6BEE5AC3"/>
    <w:rsid w:val="6F92F2CB"/>
    <w:rsid w:val="74D84B47"/>
    <w:rsid w:val="75CD41D7"/>
    <w:rsid w:val="783959FB"/>
    <w:rsid w:val="79469D0B"/>
    <w:rsid w:val="7BA66B17"/>
    <w:rsid w:val="7E856C65"/>
    <w:rsid w:val="7F5F1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A73504"/>
  <w15:chartTrackingRefBased/>
  <w15:docId w15:val="{C53804CA-1F4C-47EB-867C-3C8915607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7B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596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263D"/>
    <w:pPr>
      <w:spacing w:after="0" w:line="240" w:lineRule="auto"/>
    </w:pPr>
    <w:tblPr/>
  </w:style>
  <w:style w:type="character" w:styleId="Hyperlink">
    <w:name w:val="Hyperlink"/>
    <w:basedOn w:val="DefaultParagraphFont"/>
    <w:uiPriority w:val="99"/>
    <w:unhideWhenUsed/>
    <w:rsid w:val="00F229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295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F7066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527091"/>
    <w:pPr>
      <w:widowControl w:val="0"/>
      <w:spacing w:after="0" w:line="240" w:lineRule="auto"/>
      <w:ind w:left="1960" w:hanging="360"/>
    </w:pPr>
    <w:rPr>
      <w:rFonts w:ascii="Calibri" w:eastAsia="Calibri" w:hAnsi="Calibri"/>
    </w:rPr>
  </w:style>
  <w:style w:type="character" w:customStyle="1" w:styleId="BodyTextChar">
    <w:name w:val="Body Text Char"/>
    <w:basedOn w:val="DefaultParagraphFont"/>
    <w:link w:val="BodyText"/>
    <w:uiPriority w:val="1"/>
    <w:rsid w:val="00527091"/>
    <w:rPr>
      <w:rFonts w:ascii="Calibri" w:eastAsia="Calibri" w:hAnsi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4150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150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150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50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509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50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09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F2F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2F90"/>
  </w:style>
  <w:style w:type="paragraph" w:styleId="Footer">
    <w:name w:val="footer"/>
    <w:basedOn w:val="Normal"/>
    <w:link w:val="FooterChar"/>
    <w:uiPriority w:val="99"/>
    <w:unhideWhenUsed/>
    <w:rsid w:val="006F2F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2F90"/>
  </w:style>
  <w:style w:type="character" w:styleId="PlaceholderText">
    <w:name w:val="Placeholder Text"/>
    <w:basedOn w:val="DefaultParagraphFont"/>
    <w:uiPriority w:val="99"/>
    <w:semiHidden/>
    <w:rsid w:val="005570A6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8C7B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evision">
    <w:name w:val="Revision"/>
    <w:hidden/>
    <w:uiPriority w:val="99"/>
    <w:semiHidden/>
    <w:rsid w:val="009D2C3E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A1596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36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1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7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7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5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1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22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zurelocalboost@microsoft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-megankidd\Desktop\Intel%20Microsoft%20SDP%20Request%20Form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Props1.xml><?xml version="1.0" encoding="utf-8"?>
<ds:datastoreItem xmlns:ds="http://schemas.openxmlformats.org/officeDocument/2006/customXml" ds:itemID="{F61A31E9-DE99-4FD9-A443-B237179ED9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E2528E-1235-41A5-8D12-F1EDD0F8F70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DBFB214-73EB-4DDC-A1EA-71F6A7B25E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3DEFF73-716F-4E51-8CCA-E40B3B7BBF4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docMetadata/LabelInfo.xml><?xml version="1.0" encoding="utf-8"?>
<clbl:labelList xmlns:clbl="http://schemas.microsoft.com/office/2020/mipLabelMetadata">
  <clbl:label id="{46c98d88-e344-4ed4-8496-4ed7712e255d}" enabled="0" method="" siteId="{46c98d88-e344-4ed4-8496-4ed7712e255d}" removed="1"/>
  <clbl:label id="{f42aa342-8706-4288-bd11-ebb85995028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Intel Microsoft SDP Request Form </Template>
  <TotalTime>0</TotalTime>
  <Pages>1</Pages>
  <Words>284</Words>
  <Characters>1507</Characters>
  <Application>Microsoft Office Word</Application>
  <DocSecurity>0</DocSecurity>
  <Lines>88</Lines>
  <Paragraphs>49</Paragraphs>
  <ScaleCrop>false</ScaleCrop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Kidd (PRIME 8 LLC)</dc:creator>
  <cp:keywords/>
  <dc:description/>
  <cp:lastModifiedBy>Heather Robertson (AG Consulting Partners Inc)</cp:lastModifiedBy>
  <cp:revision>2</cp:revision>
  <cp:lastPrinted>2025-02-04T01:09:00Z</cp:lastPrinted>
  <dcterms:created xsi:type="dcterms:W3CDTF">2025-10-31T21:09:00Z</dcterms:created>
  <dcterms:modified xsi:type="dcterms:W3CDTF">2025-10-31T21:09:00Z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8b588405-cb46-473a-b793-f98b44877764</vt:lpwstr>
  </property>
  <property fmtid="{D5CDD505-2E9C-101B-9397-08002B2CF9AE}" pid="3" name="CTP_TimeStamp">
    <vt:lpwstr>2020-04-13 19:02:51Z</vt:lpwstr>
  </property>
  <property fmtid="{D5CDD505-2E9C-101B-9397-08002B2CF9AE}" pid="4" name="CTP_BU">
    <vt:lpwstr>NA</vt:lpwstr>
  </property>
  <property fmtid="{D5CDD505-2E9C-101B-9397-08002B2CF9AE}" pid="5" name="CTP_IDSID">
    <vt:lpwstr>NA</vt:lpwstr>
  </property>
  <property fmtid="{D5CDD505-2E9C-101B-9397-08002B2CF9AE}" pid="6" name="CTP_WWID">
    <vt:lpwstr>NA</vt:lpwstr>
  </property>
  <property fmtid="{D5CDD505-2E9C-101B-9397-08002B2CF9AE}" pid="7" name="MSIP_Label_f42aa342-8706-4288-bd11-ebb85995028c_Enabled">
    <vt:lpwstr>True</vt:lpwstr>
  </property>
  <property fmtid="{D5CDD505-2E9C-101B-9397-08002B2CF9AE}" pid="8" name="MSIP_Label_f42aa342-8706-4288-bd11-ebb85995028c_SiteId">
    <vt:lpwstr>72f988bf-86f1-41af-91ab-2d7cd011db47</vt:lpwstr>
  </property>
  <property fmtid="{D5CDD505-2E9C-101B-9397-08002B2CF9AE}" pid="9" name="MSIP_Label_f42aa342-8706-4288-bd11-ebb85995028c_SetDate">
    <vt:lpwstr>2019-04-23T13:49:31.2420820Z</vt:lpwstr>
  </property>
  <property fmtid="{D5CDD505-2E9C-101B-9397-08002B2CF9AE}" pid="10" name="MSIP_Label_f42aa342-8706-4288-bd11-ebb85995028c_Name">
    <vt:lpwstr>General</vt:lpwstr>
  </property>
  <property fmtid="{D5CDD505-2E9C-101B-9397-08002B2CF9AE}" pid="11" name="MSIP_Label_f42aa342-8706-4288-bd11-ebb85995028c_ActionId">
    <vt:lpwstr>151dc01e-71fe-42d6-ad77-944a069baf3b</vt:lpwstr>
  </property>
  <property fmtid="{D5CDD505-2E9C-101B-9397-08002B2CF9AE}" pid="12" name="MSIP_Label_f42aa342-8706-4288-bd11-ebb85995028c_Extended_MSFT_Method">
    <vt:lpwstr>Automatic</vt:lpwstr>
  </property>
  <property fmtid="{D5CDD505-2E9C-101B-9397-08002B2CF9AE}" pid="13" name="Sensitivity">
    <vt:lpwstr>General</vt:lpwstr>
  </property>
  <property fmtid="{D5CDD505-2E9C-101B-9397-08002B2CF9AE}" pid="14" name="Offisync_ServerID">
    <vt:lpwstr>d001a694-7c66-4352-b53b-895ffdce369f</vt:lpwstr>
  </property>
  <property fmtid="{D5CDD505-2E9C-101B-9397-08002B2CF9AE}" pid="15" name="Offisync_ProviderInitializationData">
    <vt:lpwstr>https://soco.intel.com/</vt:lpwstr>
  </property>
  <property fmtid="{D5CDD505-2E9C-101B-9397-08002B2CF9AE}" pid="16" name="Offisync_UpdateToken">
    <vt:lpwstr>1</vt:lpwstr>
  </property>
  <property fmtid="{D5CDD505-2E9C-101B-9397-08002B2CF9AE}" pid="17" name="Jive_PrevVersionNumber">
    <vt:lpwstr>-1</vt:lpwstr>
  </property>
  <property fmtid="{D5CDD505-2E9C-101B-9397-08002B2CF9AE}" pid="18" name="Jive_LatestUserAccountName">
    <vt:lpwstr>mrfrick</vt:lpwstr>
  </property>
  <property fmtid="{D5CDD505-2E9C-101B-9397-08002B2CF9AE}" pid="19" name="Jive_LatestFileFullName">
    <vt:lpwstr>426c8bbc6e4ecddf2af89adfabcd9832</vt:lpwstr>
  </property>
  <property fmtid="{D5CDD505-2E9C-101B-9397-08002B2CF9AE}" pid="20" name="Jive_ModifiedButNotPublished">
    <vt:lpwstr>True</vt:lpwstr>
  </property>
  <property fmtid="{D5CDD505-2E9C-101B-9397-08002B2CF9AE}" pid="21" name="Offisync_UniqueId">
    <vt:lpwstr>2610815</vt:lpwstr>
  </property>
  <property fmtid="{D5CDD505-2E9C-101B-9397-08002B2CF9AE}" pid="22" name="CTPClassification">
    <vt:lpwstr>CTP_NT</vt:lpwstr>
  </property>
  <property fmtid="{D5CDD505-2E9C-101B-9397-08002B2CF9AE}" pid="23" name="ContentTypeId">
    <vt:lpwstr>0x010100DF9FFA0C1A479B4397907192D343D42A</vt:lpwstr>
  </property>
  <property fmtid="{D5CDD505-2E9C-101B-9397-08002B2CF9AE}" pid="24" name="MediaServiceImageTags">
    <vt:lpwstr/>
  </property>
  <property fmtid="{D5CDD505-2E9C-101B-9397-08002B2CF9AE}" pid="25" name="Size">
    <vt:r8>76598</vt:r8>
  </property>
  <property fmtid="{D5CDD505-2E9C-101B-9397-08002B2CF9AE}" pid="26" name="xd_ProgID">
    <vt:lpwstr/>
  </property>
  <property fmtid="{D5CDD505-2E9C-101B-9397-08002B2CF9AE}" pid="27" name="ComplianceAssetId">
    <vt:lpwstr/>
  </property>
  <property fmtid="{D5CDD505-2E9C-101B-9397-08002B2CF9AE}" pid="28" name="TemplateUrl">
    <vt:lpwstr/>
  </property>
  <property fmtid="{D5CDD505-2E9C-101B-9397-08002B2CF9AE}" pid="29" name="_ExtendedDescription">
    <vt:lpwstr/>
  </property>
  <property fmtid="{D5CDD505-2E9C-101B-9397-08002B2CF9AE}" pid="30" name="xd_Signature">
    <vt:bool>false</vt:bool>
  </property>
  <property fmtid="{D5CDD505-2E9C-101B-9397-08002B2CF9AE}" pid="31" name="SharedWithUsers">
    <vt:lpwstr>505;#Savi, Anna;#506;#Piccioni, Andrea;#507;#Linares, Eva;#408;#Osiecki, Maciej</vt:lpwstr>
  </property>
  <property fmtid="{D5CDD505-2E9C-101B-9397-08002B2CF9AE}" pid="32" name="TriggerFlowInfo">
    <vt:lpwstr/>
  </property>
  <property fmtid="{D5CDD505-2E9C-101B-9397-08002B2CF9AE}" pid="33" name="docLang">
    <vt:lpwstr>en</vt:lpwstr>
  </property>
</Properties>
</file>